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40DBD" w:rsidRDefault="00A23A08" w:rsidP="008B11A9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imes New Roman" w:eastAsiaTheme="majorEastAsia" w:hAnsiTheme="majorHAnsi" w:cstheme="majorBidi"/>
              <w:noProof/>
              <w:sz w:val="72"/>
              <w:szCs w:val="72"/>
              <w:rtl/>
              <w:lang w:bidi="he-IL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65665C76" wp14:editId="22F5FFF3">
                    <wp:simplePos x="0" y="0"/>
                    <wp:positionH relativeFrom="column">
                      <wp:posOffset>-1143000</wp:posOffset>
                    </wp:positionH>
                    <wp:positionV relativeFrom="paragraph">
                      <wp:posOffset>-1155032</wp:posOffset>
                    </wp:positionV>
                    <wp:extent cx="7772400" cy="10563727"/>
                    <wp:effectExtent l="0" t="0" r="0" b="28575"/>
                    <wp:wrapNone/>
                    <wp:docPr id="5" name="קבוצה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72400" cy="10563727"/>
                              <a:chOff x="0" y="0"/>
                              <a:chExt cx="7772400" cy="10563727"/>
                            </a:xfrm>
                          </wpg:grpSpPr>
                          <wps:wsp>
                            <wps:cNvPr id="36" name="Rectangle 1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505326" y="0"/>
                                <a:ext cx="96253" cy="105637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Rectangle 2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146758" y="0"/>
                                <a:ext cx="96253" cy="105637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" name="תמונה 3" descr="3454_Davidson_logo_cmyk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0021" y="1155032"/>
                                <a:ext cx="6015790" cy="770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תמונה 12" descr="logo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83832" y="2863516"/>
                                <a:ext cx="1900989" cy="11550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תמונה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40632"/>
                                <a:ext cx="7748337" cy="770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תמונה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9673390"/>
                                <a:ext cx="7772400" cy="6256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קבוצה 5" o:spid="_x0000_s1026" style="position:absolute;left:0;text-align:left;margin-left:-90pt;margin-top:-90.95pt;width:612pt;height:831.8pt;z-index:251673600" coordsize="77724,105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MTowODoyMyAwOTo0ODowNgAAAeocAAcAAAgMAAAIc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4n0QSUNDX1BST0ZJTEUAARI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//ifRBJQ0NfUFJPRklM&#10;RQACEo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/+J9EElDQ19QUk9GSUxFAAMS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L/4n0QSUNDX1BST0ZJTEUABB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f/ifRBJ&#10;Q0NfUFJPRklMRQAFEu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/+J9EElDQ19QUk9GSUxFAAYS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D/4n0QSUNDX1BST0ZJTEUABxI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A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P/ifRBJQ0NfUFJPRklMRQAIEs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/+J9EElDQ19QUk9G&#10;SUxFAAkS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f/4n0QSUNDX1BST0ZJTEUAChK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P/ifRBJQ0NfUFJPRklMRQALEj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/+J9&#10;EElDQ19QUk9GSUxFAAwS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X/4n0QSUNDX1BST0ZJTEUADRJ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v/ifRBJQ0NfUFJPRklMRQAOE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/+J9EElDQ19QUk9GSUxFAA8S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4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4n0QSUNDX1BS&#10;T0ZJTEUAEBL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P/ifRBJQ0NfUFJPRklMRQAREi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gElDQ19QUk9GSUxFABIS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bAEMAAwICAwICAwMDAwQDAwQFCAUF&#10;BAQFCgcHBggMCgwMCwoLCw0OEhANDhEOCwsQFhARExQVFRUMDxcYFhQYEhQVFP/bAEMBAwQEBQQF&#10;CQUFCRQNCw0UFBQUFBQUFBQUFBQUFBQUFBQUFBQUFBQUFBQUFBQUFBQUFBQUFBQUFBQUFBQUFBQU&#10;FP/AABQIAX0CegQBIgACEQEDEQEEIg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4zNDU0X2Rhdmlkc29uX2xvZ29f&#10;OD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xLTA2LTIyVDExOjA3OjAyKzAzOjAw&#10;PC94bXA6TWV0YWRhdGFEYXRlPgogICAgICAgICA8eG1wOk1vZGlmeURhdGU+MjAxMS0wNi0yMlQw&#10;ODowNzowNVo8L3htcDpNb2RpZnlEYXRlPgogICAgICAgICA8eG1wOkNyZWF0ZURhdGU+MjAxMS0w&#10;Ni0yMlQxMTowNzowMiswMzowMDwveG1wOkNyZWF0ZURhdGU+CiAgICAgICAgIDx4bXA6Q3JlYXRv&#10;clRvb2w+QWRvYmUgSWxsdXN0cmF0b3IgQ1M1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xNTY8L3htcEdJbWc6aGVpZ2h0PgogICAgICAgICAgICAgICAgICA8eG1wR0ltZzpmb3JtYXQ+&#10;SlBFRzwveG1wR0ltZzpmb3JtYXQ+CiAgICAgICAgICAgICAgICAgIDx4bXBHSW1nOmltYWdlPi85&#10;ai80QUFRU2taSlJnQUJBZ0VBU0FCSUFBRC83UUFzVUdodmRHOXphRzl3SURNdU1BQTRRa2xOQSsw&#10;QUFBQUFBQkFBU0FBQUFBRUEmI3hBO0FRQkl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Bbk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wMzgwMTE3NDA3MjA2ODExOEMxNEJFODY5OEIyMjM2OTwveG1wTU06SW5zdGFuY2VJRD4KICAg&#10;ICAgICAgPHhtcE1NOkRvY3VtZW50SUQ+eG1wLmRpZDowMzgwMTE3NDA3MjA2ODExOEMxNEJFODY5&#10;OEIyMjM2O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4bXAuaWlkOjAx&#10;ODAxMTc0MDcyMDY4MTE4QzE0QkU4Njk4QjIyMzY5PC9zdFJlZjppbnN0YW5jZUlEPgogICAgICAg&#10;ICAgICA8c3RSZWY6ZG9jdW1lbnRJRD54bXAuZGlkOjAxODAxMTc0MDcyMDY4MTE4QzE0QkU4Njk4&#10;QjIyMzY5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wMTgwMTE3NDA3MjA2ODExODcxRkE3REZFM0Y4NUYyMTwvc3RF&#10;dnQ6aW5zdGFuY2VJRD4KICAgICAgICAgICAgICAgICAgPHN0RXZ0OndoZW4+MjAxMC0xMC0xMlQx&#10;Mjo1NjoyOSswMj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GNzdGMTE3NDA3&#10;MjA2ODExODA4M0I4M0RGRTI0Mjg5MDwvc3RFdnQ6aW5zdGFuY2VJRD4KICAgICAgICAgICAgICAg&#10;ICAgPHN0RXZ0OndoZW4+MjAxMS0wNC0wNFQxMDo1NzoyNSswMz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EMxNEYxODAzMDU4OUExMDwvc3RFdnQ6&#10;aW5zdGFuY2VJRD4KICAgICAgICAgICAgICAgICAgPHN0RXZ0OndoZW4+MjAxMS0wNC0xMlQwODox&#10;Mzo0MyswMz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QkUzNkI3RDQ2MjI2&#10;ODExOEE2REQxNkU4MkUyMUVFMTwvc3RFdnQ6aW5zdGFuY2VJRD4KICAgICAgICAgICAgICAgICAg&#10;PHN0RXZ0OndoZW4+MjAxMS0wNS0wNFQxNDoyNzo0NiswMz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0REUzNkI3RDQ2MjI2ODExOEE2REQxNkU4MkUyMUVFMTwvc3RFdnQ6aW5z&#10;dGFuY2VJRD4KICAgICAgICAgICAgICAgICAgPHN0RXZ0OndoZW4+MjAxMS0wNS0wNFQxNToyMjow&#10;MiswMz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NDgwMTE3NDA3MjA2ODEx&#10;OEE2REYwNzIxRkI2RjBCMTwvc3RFdnQ6aW5zdGFuY2VJRD4KICAgICAgICAgICAgICAgICAgPHN0&#10;RXZ0OndoZW4+MjAxMS0wNS0xN1QxNTowMToyOSswMz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NzgwMTE3NDA3MjA2ODExOEE2REQxODAyRjQzMkUxRjwvc3RFdnQ6aW5zdGFu&#10;Y2VJRD4KICAgICAgICAgICAgICAgICAgPHN0RXZ0OndoZW4+MjAxMS0wNS0zMVQxNDoyMDoxOSsw&#10;Mz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MTgwMTE3NDA3MjA2ODExOEMx&#10;NEJFODY5OEIyMjM2OTwvc3RFdnQ6aW5zdGFuY2VJRD4KICAgICAgICAgICAgICAgICAgPHN0RXZ0&#10;OndoZW4+MjAxMS0wNi0yMlQxMDo0MDo1OSswMz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/ifRBJQ0NfUFJPRklMRQAJEv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ej8////////////////////////////////////////6dLp&#10;/////////////////////////////////////////Oj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eH2////&#10;///////////////////////////////////1rpCu9v//////////////////////////////////&#10;///hkGmQ4v/////////////////////////////////////1rpCu9v//////////////////////&#10;////////////////9uH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u6TD//////////////////////////////////////+/dk9/0P//////////////////////////&#10;/////////+CaTwBbu///////////////////////////////////8bZ5T0l3yv//////////////&#10;////////////////////69LFq5av8v//////////////////////////////////////9+f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avq6moqaqtsbjAy9rr////////////////&#10;/////////6JfV1RTVFVXW19mb3yPqMPd7////////////////////7NMCwYDAAAAAAAAFUV0os37&#10;/////////////////////9BuEgAAAAAADzNZgarU/f///////////////////////+2ONQAFGjJN&#10;a42y2P////////////////////////////+wVDxRaIKeveD/////////////////////////////&#10;///XjoOft9Lw////////////////////////////////////3d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7uzt7/L2+v//////////////&#10;//////////////////+5mpiZnKGmrbS+yuH///////////////////////////+iV0pMUVddaH2W&#10;ueP///////////////////////////+zVwAaNVBuja/T+v/////////////////////////////O&#10;b0Bfe5m32Pv////////////////////////////////un4Wnw+H/////////////////////////&#10;////////////5NH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mc/&#10;8LZaKkj/AJhHxZyKU0K19V8NcXRVNWqKKiekx/dvcE9FTSyW1PDSzZKoZFPCtM5H6j70jf8AhTnT&#10;U6fL/oisWGNauf420FNNUBAJpaek7P7GlpYXf9TRwSVszKPoDI39T797JF8nVUbwwLhRrbbUas1u&#10;SqZTJFVJ/opc2/1/dZf/AAlx/wC36/wZ/wDLmf8A4Dz5BeyQ/wAif/t6p8Wf/K3/APwOXb3v3tEd&#10;E/8AM1drf+Rz/wB5zL+/r9e/ooe/e7FP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+aH/AMLZ/wDsvv4o/wDi&#10;n9N/7+jtL3pKf8Kdf+ytugv/ABXSD/35e/PfvZJPk7/x92A/8Nxf/dnX+6wf+EuP/b9f4M/+XM//&#10;AAHnyC9ka/kT/wDb1T4s/wDlb/8A4HLt7372huif+Zq7W/8AI5/7zmX9/X69/RQ9+92K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ZAP5sX/brL+ZZ/4oB8yP/gdexvZR/n//ANkH/Nj/AMVH+SP/AL5vefv3tI9gf8eHvb/w0dyf&#10;+6at9/EG9/L39+91e+/tB/yE6Gtx/wDJy/l6U9fR1VDPJ8dttV0cNZTy00r0WTyGWyWNrEjmRHal&#10;yGOq4qiCQDRLBKjoSrAn6Wf8pylqaP8Alw/D6Krp56WV+nMJVJFUQyQSNTV1XkK2iqFSVVZoKyjq&#10;I5YnA0yROrKSpBPvdlvUysnW+zw6spOGgYBgVJV3kdGsbHS6MCD+Qb+7dfdhvv3sQ/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">
                    <v:rect id="Rectangle 19" o:spid="_x0000_s1027" style="position:absolute;left:5053;width:962;height:1056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PFsMA&#10;AADbAAAADwAAAGRycy9kb3ducmV2LnhtbESPQYvCMBSE74L/ITzBm6YqK1KNsgiKB2WxiudH87ap&#10;Ni+liVr3128WFjwOM/MNs1i1thIPanzpWMFomIAgzp0uuVBwPm0GMxA+IGusHJOCF3lYLbudBaba&#10;PflIjywUIkLYp6jAhFCnUvrckEU/dDVx9L5dYzFE2RRSN/iMcFvJcZJMpcWS44LBmtaG8lt2twoO&#10;h6/t+qKP1735uBp5u7z0/SdTqt9rP+cgArXhHf5v77SCyRT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DPFsMAAADbAAAADwAAAAAAAAAAAAAAAACYAgAAZHJzL2Rv&#10;d25yZXYueG1sUEsFBgAAAAAEAAQA9QAAAIgDAAAAAA==&#10;" fillcolor="white [3212]" strokecolor="#31849b [2408]"/>
                    <v:rect id="Rectangle 20" o:spid="_x0000_s1028" style="position:absolute;left:71467;width:963;height:1056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qjcQA&#10;AADbAAAADwAAAGRycy9kb3ducmV2LnhtbESPT4vCMBTE7wt+h/AWvK3p7uIfukYRYRcPiljF86N5&#10;21Sbl9JErX56Iwgeh5n5DTOetrYSZ2p86VjBZy8BQZw7XXKhYLf9/RiB8AFZY+WYFFzJw3TSeRtj&#10;qt2FN3TOQiEihH2KCkwIdSqlzw1Z9D1XE0fv3zUWQ5RNIXWDlwi3lfxKkoG0WHJcMFjT3FB+zE5W&#10;wWq1/pvv9eawNP2Dkcf9VZ9umVLd93b2AyJQG17hZ3uhFXwP4fEl/g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8ao3EAAAA2wAAAA8AAAAAAAAAAAAAAAAAmAIAAGRycy9k&#10;b3ducmV2LnhtbFBLBQYAAAAABAAEAPUAAACJAwAAAAA=&#10;" fillcolor="white [3212]" strokecolor="#31849b [2408]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תמונה 3" o:spid="_x0000_s1029" type="#_x0000_t75" alt="3454_Davidson_logo_cmyk.jpg" style="position:absolute;left:7700;top:11550;width:60158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3IhrEAAAA2gAAAA8AAABkcnMvZG93bnJldi54bWxEj09rAjEUxO8Fv0N4Qi9Ss9ZSZGsUFQQL&#10;Pfiv99fNc7O4eVmSuLvtp28KQo/DzPyGmS97W4uWfKgcK5iMMxDEhdMVlwrOp+3TDESIyBprx6Tg&#10;mwIsF4OHOebadXyg9hhLkSAcclRgYmxyKUNhyGIYu4Y4eRfnLcYkfSm1xy7BbS2fs+xVWqw4LRhs&#10;aGOouB5vVsHH++dk3315Oz2Y3aidrn9WI3tS6nHYr95AROrjf/je3mkFL/B3Jd0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3IhrEAAAA2gAAAA8AAAAAAAAAAAAAAAAA&#10;nwIAAGRycy9kb3ducmV2LnhtbFBLBQYAAAAABAAEAPcAAACQAwAAAAA=&#10;">
                      <v:imagedata r:id="rId9" o:title="3454_Davidson_logo_cmyk"/>
                      <v:path arrowok="t"/>
                    </v:shape>
                    <v:shape id="תמונה 12" o:spid="_x0000_s1030" type="#_x0000_t75" alt="logo.jpg" style="position:absolute;left:29838;top:28635;width:19010;height:1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xP+8AAAA2wAAAA8AAABkcnMvZG93bnJldi54bWxET0sKwjAQ3QveIYzgRjRVUKQ2igqCK9Hq&#10;AcZmbIvNpDRR6+2NILibx/tOsmpNJZ7UuNKygvEoAkGcWV1yruBy3g3nIJxH1lhZJgVvcrBadjsJ&#10;xtq++ETP1OcihLCLUUHhfR1L6bKCDLqRrYkDd7ONQR9gk0vd4CuEm0pOomgmDZYcGgqsaVtQdk8f&#10;RsFWptKkPMin2h6P1wG2/nTYKNXvtesFCE+t/4t/7r0O86fw/SUcIJ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jFcT/vAAAANsAAAAPAAAAAAAAAAAAAAAAAJ8CAABkcnMv&#10;ZG93bnJldi54bWxQSwUGAAAAAAQABAD3AAAAiAMAAAAA&#10;">
                      <v:imagedata r:id="rId10" o:title="logo"/>
                      <v:path arrowok="t"/>
                    </v:shape>
                    <v:shape id="תמונה 8" o:spid="_x0000_s1031" type="#_x0000_t75" style="position:absolute;top:2406;width:77483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kkO+AAAA2gAAAA8AAABkcnMvZG93bnJldi54bWxET82KwjAQvgu+QxhhbzbVwyLVKCoKHjxo&#10;9QGGZmyqzaQ2sXbffnMQPH58/4tVb2vRUesrxwomSQqCuHC64lLB9bIfz0D4gKyxdkwK/sjDajkc&#10;LDDT7s1n6vJQihjCPkMFJoQmk9IXhiz6xDXEkbu51mKIsC2lbvEdw20tp2n6Ky1WHBsMNrQ1VDzy&#10;l1XQnR/F0W+6apNvL3fzlOuj3p2U+hn16zmIQH34ij/ug1YQt8Yr8QbI5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ePkkO+AAAA2gAAAA8AAAAAAAAAAAAAAAAAnwIAAGRy&#10;cy9kb3ducmV2LnhtbFBLBQYAAAAABAAEAPcAAACKAwAAAAA=&#10;">
                      <v:imagedata r:id="rId11" o:title="" chromakey="white"/>
                      <v:path arrowok="t"/>
                    </v:shape>
                    <v:shape id="תמונה 9" o:spid="_x0000_s1032" type="#_x0000_t75" style="position:absolute;top:96733;width:77724;height:6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RLnCAAAA2gAAAA8AAABkcnMvZG93bnJldi54bWxEj92KwjAUhO8F3yEcwTtNVXbVahQRhL3w&#10;Yv15gGNzbKrNSWliW99+s7Cwl8PMfMOst50tRUO1LxwrmIwTEMSZ0wXnCq6Xw2gBwgdkjaVjUvAm&#10;D9tNv7fGVLuWT9ScQy4ihH2KCkwIVSqlzwxZ9GNXEUfv7mqLIco6l7rGNsJtKadJ8iktFhwXDFa0&#10;N5Q9zy+rYOH8cXajafJ+NZ05fYT2MT9+KzUcdLsViEBd+A//tb+0giX8Xok3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ES5wgAAANoAAAAPAAAAAAAAAAAAAAAAAJ8C&#10;AABkcnMvZG93bnJldi54bWxQSwUGAAAAAAQABAD3AAAAjgMAAAAA&#10;">
                      <v:imagedata r:id="rId12" o:title=""/>
                      <v:path arrowok="t"/>
                    </v:shape>
                  </v:group>
                </w:pict>
              </mc:Fallback>
            </mc:AlternateContent>
          </w:r>
        </w:p>
        <w:p w:rsidR="00640DBD" w:rsidRDefault="00640DBD" w:rsidP="008B11A9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640DBD" w:rsidRPr="0075656D" w:rsidRDefault="00E129AE" w:rsidP="008B11A9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40DBD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8B11A9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640DBD" w:rsidP="008B11A9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8B11A9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8B11A9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8B11A9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8B11A9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8B11A9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8B11A9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8B11A9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8B11A9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7"/>
            <w:tblpPr w:leftFromText="180" w:rightFromText="180" w:vertAnchor="text" w:horzAnchor="margin" w:tblpXSpec="center" w:tblpY="1142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A23A08">
            <w:tc>
              <w:tcPr>
                <w:tcW w:w="2898" w:type="dxa"/>
              </w:tcPr>
              <w:p w:rsidR="007842C7" w:rsidRPr="00BC754A" w:rsidRDefault="007842C7" w:rsidP="00A23A08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bookmarkStart w:id="0" w:name="OLE_LINK1"/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42C7" w:rsidRPr="002750D1" w:rsidRDefault="00D3321D" w:rsidP="00A23A08">
                <w:pPr>
                  <w:bidi/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מקיף ה'</w:t>
                </w:r>
                <w:r w:rsidR="00424EF6"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 xml:space="preserve">, </w:t>
                </w:r>
                <w:r w:rsidR="00DE280B"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אשדוד</w:t>
                </w:r>
              </w:p>
            </w:tc>
          </w:tr>
          <w:tr w:rsidR="007842C7" w:rsidTr="00A23A08">
            <w:tc>
              <w:tcPr>
                <w:tcW w:w="2898" w:type="dxa"/>
              </w:tcPr>
              <w:p w:rsidR="007842C7" w:rsidRPr="00BC754A" w:rsidRDefault="007842C7" w:rsidP="00A23A08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Pr="002750D1" w:rsidRDefault="00424EF6" w:rsidP="00D3321D">
                <w:pPr>
                  <w:bidi/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</w:pPr>
                <w:proofErr w:type="spellStart"/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איוונה</w:t>
                </w:r>
                <w:proofErr w:type="spellEnd"/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 xml:space="preserve"> </w:t>
                </w:r>
              </w:p>
            </w:tc>
          </w:tr>
          <w:tr w:rsidR="007842C7" w:rsidTr="00A23A08">
            <w:tc>
              <w:tcPr>
                <w:tcW w:w="2898" w:type="dxa"/>
              </w:tcPr>
              <w:p w:rsidR="007842C7" w:rsidRPr="00BC754A" w:rsidRDefault="007842C7" w:rsidP="00A23A08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Pr="002750D1" w:rsidRDefault="002750D1" w:rsidP="00A23A08">
                <w:pPr>
                  <w:bidi/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2750D1"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יהודית שוורץ</w:t>
                </w:r>
              </w:p>
            </w:tc>
          </w:tr>
          <w:tr w:rsidR="007842C7" w:rsidTr="00A23A08">
            <w:tc>
              <w:tcPr>
                <w:tcW w:w="2898" w:type="dxa"/>
              </w:tcPr>
              <w:p w:rsidR="007842C7" w:rsidRPr="00640DBD" w:rsidRDefault="007842C7" w:rsidP="00A23A08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Pr="002750D1" w:rsidRDefault="00D3321D" w:rsidP="00A23A08">
                <w:pPr>
                  <w:bidi/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שרלוק הולמס</w:t>
                </w:r>
              </w:p>
            </w:tc>
          </w:tr>
          <w:bookmarkEnd w:id="0"/>
        </w:tbl>
        <w:p w:rsidR="00BC754A" w:rsidRDefault="00BC754A" w:rsidP="008B11A9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8B11A9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8B11A9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8B11A9">
          <w:pPr>
            <w:pStyle w:val="a3"/>
            <w:bidi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40DBD" w:rsidRPr="00640DBD" w:rsidRDefault="00E129AE" w:rsidP="008B11A9">
          <w:pPr>
            <w:pStyle w:val="a3"/>
            <w:bidi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D3321D" w:rsidRDefault="00D3321D">
      <w:pPr>
        <w:spacing w:before="0"/>
        <w:rPr>
          <w:rFonts w:ascii="Arial" w:hAnsi="Arial"/>
          <w:b/>
          <w:bCs/>
          <w:color w:val="000000"/>
          <w:sz w:val="26"/>
          <w:szCs w:val="24"/>
          <w:rtl/>
          <w:lang w:bidi="he-IL"/>
        </w:rPr>
      </w:pPr>
      <w:r>
        <w:rPr>
          <w:rFonts w:ascii="Arial" w:hAnsi="Arial"/>
          <w:b/>
          <w:bCs/>
          <w:color w:val="000000"/>
          <w:sz w:val="26"/>
          <w:szCs w:val="24"/>
          <w:rtl/>
          <w:lang w:bidi="he-IL"/>
        </w:rPr>
        <w:br w:type="page"/>
      </w:r>
    </w:p>
    <w:p w:rsidR="00D3321D" w:rsidRDefault="00352826" w:rsidP="00D3321D">
      <w:pPr>
        <w:rPr>
          <w:b/>
          <w:bCs/>
        </w:rPr>
      </w:pPr>
      <w:r>
        <w:rPr>
          <w:b/>
          <w:bCs/>
          <w:noProof/>
          <w:lang w:bidi="he-IL"/>
        </w:rPr>
        <w:lastRenderedPageBreak/>
        <w:drawing>
          <wp:anchor distT="0" distB="0" distL="114300" distR="114300" simplePos="0" relativeHeight="251676672" behindDoc="0" locked="0" layoutInCell="1" allowOverlap="1" wp14:anchorId="4A0F4E69" wp14:editId="483FDD4C">
            <wp:simplePos x="0" y="0"/>
            <wp:positionH relativeFrom="column">
              <wp:posOffset>323186</wp:posOffset>
            </wp:positionH>
            <wp:positionV relativeFrom="paragraph">
              <wp:posOffset>-350712</wp:posOffset>
            </wp:positionV>
            <wp:extent cx="1977390" cy="1400810"/>
            <wp:effectExtent l="0" t="0" r="3810" b="889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rlock-holmes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739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21D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281DD1" wp14:editId="730CB882">
                <wp:simplePos x="0" y="0"/>
                <wp:positionH relativeFrom="column">
                  <wp:posOffset>-520700</wp:posOffset>
                </wp:positionH>
                <wp:positionV relativeFrom="paragraph">
                  <wp:posOffset>-355600</wp:posOffset>
                </wp:positionV>
                <wp:extent cx="4276725" cy="819150"/>
                <wp:effectExtent l="0" t="0" r="0" b="0"/>
                <wp:wrapSquare wrapText="bothSides"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321D" w:rsidRPr="00F57DBF" w:rsidRDefault="00D3321D" w:rsidP="00D3321D">
                            <w:pPr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57DBF">
                              <w:rPr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Sherlock Holmes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margin-left:-41pt;margin-top:-28pt;width:336.75pt;height:6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" filled="f" stroked="f">
                <v:textbox>
                  <w:txbxContent>
                    <w:p w:rsidR="00D3321D" w:rsidRPr="00F57DBF" w:rsidRDefault="00D3321D" w:rsidP="00D3321D">
                      <w:pPr>
                        <w:jc w:val="center"/>
                        <w:rPr>
                          <w:rFonts w:eastAsiaTheme="minorHAnsi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57DBF">
                        <w:rPr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Sherlock Holmes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321D" w:rsidRDefault="00D3321D" w:rsidP="00D3321D">
      <w:pPr>
        <w:rPr>
          <w:b/>
          <w:bCs/>
        </w:rPr>
      </w:pPr>
    </w:p>
    <w:p w:rsidR="00352826" w:rsidRDefault="00352826" w:rsidP="00D3321D">
      <w:pPr>
        <w:rPr>
          <w:rFonts w:asciiTheme="minorBidi" w:hAnsiTheme="minorBidi"/>
          <w:b/>
          <w:bCs/>
          <w:sz w:val="28"/>
          <w:szCs w:val="28"/>
        </w:rPr>
      </w:pPr>
    </w:p>
    <w:p w:rsidR="00D3321D" w:rsidRPr="00D3321D" w:rsidRDefault="00D3321D" w:rsidP="00D3321D">
      <w:pPr>
        <w:rPr>
          <w:rFonts w:asciiTheme="minorBidi" w:hAnsiTheme="minorBidi"/>
          <w:b/>
          <w:bCs/>
          <w:sz w:val="28"/>
          <w:szCs w:val="28"/>
        </w:rPr>
      </w:pPr>
      <w:r w:rsidRPr="00D3321D">
        <w:rPr>
          <w:rFonts w:asciiTheme="minorBidi" w:hAnsiTheme="minorBidi"/>
          <w:b/>
          <w:bCs/>
          <w:sz w:val="28"/>
          <w:szCs w:val="28"/>
        </w:rPr>
        <w:t>Step 1</w:t>
      </w:r>
    </w:p>
    <w:p w:rsidR="00D3321D" w:rsidRPr="00D3321D" w:rsidRDefault="00D3321D" w:rsidP="00BA5810">
      <w:pPr>
        <w:rPr>
          <w:rFonts w:asciiTheme="minorBidi" w:hAnsiTheme="minorBidi"/>
          <w:sz w:val="28"/>
          <w:szCs w:val="28"/>
        </w:rPr>
      </w:pPr>
      <w:r w:rsidRPr="00D3321D">
        <w:rPr>
          <w:rFonts w:asciiTheme="minorBidi" w:hAnsiTheme="minorBidi"/>
          <w:sz w:val="28"/>
          <w:szCs w:val="28"/>
        </w:rPr>
        <w:t xml:space="preserve">Every group consists of 4-5 </w:t>
      </w:r>
      <w:proofErr w:type="gramStart"/>
      <w:r w:rsidRPr="00D3321D">
        <w:rPr>
          <w:rFonts w:asciiTheme="minorBidi" w:hAnsiTheme="minorBidi"/>
          <w:sz w:val="28"/>
          <w:szCs w:val="28"/>
        </w:rPr>
        <w:t>students,</w:t>
      </w:r>
      <w:proofErr w:type="gramEnd"/>
      <w:r w:rsidR="00BA5810">
        <w:rPr>
          <w:rFonts w:asciiTheme="minorBidi" w:hAnsiTheme="minorBidi"/>
          <w:sz w:val="28"/>
          <w:szCs w:val="28"/>
        </w:rPr>
        <w:t xml:space="preserve"> </w:t>
      </w:r>
      <w:r w:rsidRPr="00D3321D">
        <w:rPr>
          <w:rFonts w:asciiTheme="minorBidi" w:hAnsiTheme="minorBidi"/>
          <w:sz w:val="28"/>
          <w:szCs w:val="28"/>
        </w:rPr>
        <w:t>one of them is a secretary (the students choose).</w:t>
      </w:r>
    </w:p>
    <w:p w:rsidR="00D3321D" w:rsidRDefault="00D3321D" w:rsidP="00F61CA1">
      <w:pPr>
        <w:rPr>
          <w:rFonts w:asciiTheme="minorBidi" w:hAnsiTheme="minorBidi"/>
          <w:sz w:val="28"/>
          <w:szCs w:val="28"/>
        </w:rPr>
      </w:pPr>
      <w:r w:rsidRPr="00D3321D">
        <w:rPr>
          <w:rFonts w:asciiTheme="minorBidi" w:hAnsiTheme="minorBidi"/>
          <w:sz w:val="28"/>
          <w:szCs w:val="28"/>
        </w:rPr>
        <w:t>Fill i</w:t>
      </w:r>
      <w:r>
        <w:rPr>
          <w:rFonts w:asciiTheme="minorBidi" w:hAnsiTheme="minorBidi"/>
          <w:sz w:val="28"/>
          <w:szCs w:val="28"/>
        </w:rPr>
        <w:t xml:space="preserve">n all the details </w:t>
      </w:r>
      <w:proofErr w:type="gramStart"/>
      <w:r>
        <w:rPr>
          <w:rFonts w:asciiTheme="minorBidi" w:hAnsiTheme="minorBidi"/>
          <w:sz w:val="28"/>
          <w:szCs w:val="28"/>
        </w:rPr>
        <w:t>a</w:t>
      </w:r>
      <w:proofErr w:type="gramEnd"/>
      <w:r w:rsidRPr="00D3321D">
        <w:rPr>
          <w:rFonts w:asciiTheme="minorBidi" w:hAnsiTheme="minorBidi"/>
          <w:sz w:val="28"/>
          <w:szCs w:val="28"/>
        </w:rPr>
        <w:t xml:space="preserve"> in Google</w:t>
      </w:r>
      <w:r>
        <w:rPr>
          <w:rFonts w:asciiTheme="minorBidi" w:hAnsiTheme="minorBidi"/>
          <w:sz w:val="28"/>
          <w:szCs w:val="28"/>
        </w:rPr>
        <w:t xml:space="preserve"> </w:t>
      </w:r>
      <w:r w:rsidRPr="00D3321D">
        <w:rPr>
          <w:rFonts w:asciiTheme="minorBidi" w:hAnsiTheme="minorBidi"/>
          <w:sz w:val="28"/>
          <w:szCs w:val="28"/>
        </w:rPr>
        <w:t>docs link:</w:t>
      </w:r>
      <w:r w:rsidR="00F61CA1">
        <w:rPr>
          <w:rFonts w:asciiTheme="minorBidi" w:hAnsiTheme="minorBidi"/>
          <w:sz w:val="28"/>
          <w:szCs w:val="28"/>
        </w:rPr>
        <w:t xml:space="preserve"> </w:t>
      </w:r>
      <w:hyperlink r:id="rId15" w:history="1">
        <w:r w:rsidR="00F61CA1" w:rsidRPr="00142931">
          <w:rPr>
            <w:rStyle w:val="Hyperlink"/>
            <w:rFonts w:asciiTheme="minorBidi" w:hAnsiTheme="minorBidi"/>
            <w:sz w:val="28"/>
            <w:szCs w:val="28"/>
          </w:rPr>
          <w:t>https://docs.google.com/document/d/1zN0ZawtnYs1qsClvb07gs632pBjn37hsnwrODheIOj4/edit?usp=sharing</w:t>
        </w:r>
      </w:hyperlink>
    </w:p>
    <w:p w:rsidR="00F61CA1" w:rsidRPr="00D3321D" w:rsidRDefault="00F61CA1" w:rsidP="00D3321D">
      <w:pPr>
        <w:rPr>
          <w:rFonts w:ascii="Arial" w:hAnsiTheme="minorBidi"/>
          <w:sz w:val="28"/>
          <w:szCs w:val="28"/>
          <w:rtl/>
        </w:rPr>
      </w:pPr>
    </w:p>
    <w:p w:rsidR="00D3321D" w:rsidRPr="00D3321D" w:rsidRDefault="00D3321D" w:rsidP="00D3321D">
      <w:pPr>
        <w:rPr>
          <w:rFonts w:asciiTheme="minorBidi" w:hAnsiTheme="minorBidi"/>
          <w:b/>
          <w:bCs/>
          <w:sz w:val="28"/>
          <w:szCs w:val="28"/>
        </w:rPr>
      </w:pPr>
      <w:r w:rsidRPr="00D3321D">
        <w:rPr>
          <w:rFonts w:asciiTheme="minorBidi" w:hAnsiTheme="minorBidi"/>
          <w:b/>
          <w:bCs/>
          <w:sz w:val="28"/>
          <w:szCs w:val="28"/>
        </w:rPr>
        <w:t>Step 2:</w:t>
      </w:r>
    </w:p>
    <w:p w:rsidR="00D3321D" w:rsidRPr="00D3321D" w:rsidRDefault="00D3321D" w:rsidP="00D3321D">
      <w:pPr>
        <w:rPr>
          <w:rFonts w:ascii="Arial" w:hAnsiTheme="minorBidi"/>
          <w:sz w:val="28"/>
          <w:szCs w:val="28"/>
          <w:rtl/>
        </w:rPr>
      </w:pPr>
      <w:r w:rsidRPr="00D3321D">
        <w:rPr>
          <w:rFonts w:asciiTheme="minorBidi" w:hAnsiTheme="minorBidi"/>
          <w:sz w:val="28"/>
          <w:szCs w:val="28"/>
        </w:rPr>
        <w:t xml:space="preserve">Worksheet on the separate </w:t>
      </w:r>
      <w:proofErr w:type="spellStart"/>
      <w:r w:rsidRPr="00D3321D">
        <w:rPr>
          <w:rFonts w:asciiTheme="minorBidi" w:hAnsiTheme="minorBidi"/>
          <w:sz w:val="28"/>
          <w:szCs w:val="28"/>
        </w:rPr>
        <w:t>sceen</w:t>
      </w:r>
      <w:proofErr w:type="spellEnd"/>
      <w:r w:rsidRPr="00D3321D">
        <w:rPr>
          <w:rFonts w:asciiTheme="minorBidi" w:hAnsiTheme="minorBidi"/>
          <w:sz w:val="28"/>
          <w:szCs w:val="28"/>
        </w:rPr>
        <w:t xml:space="preserve"> for each group:</w:t>
      </w:r>
    </w:p>
    <w:tbl>
      <w:tblPr>
        <w:tblStyle w:val="-2"/>
        <w:bidiVisual/>
        <w:tblW w:w="8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9"/>
        <w:gridCol w:w="2999"/>
        <w:gridCol w:w="3000"/>
      </w:tblGrid>
      <w:tr w:rsidR="00D3321D" w:rsidRPr="00D3321D" w:rsidTr="00D332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9" w:type="dxa"/>
          </w:tcPr>
          <w:p w:rsidR="00D3321D" w:rsidRPr="00D3321D" w:rsidRDefault="00D3321D" w:rsidP="00D3321D">
            <w:pPr>
              <w:jc w:val="center"/>
              <w:rPr>
                <w:rFonts w:ascii="Arial" w:hAnsiTheme="minorBidi"/>
                <w:sz w:val="28"/>
                <w:szCs w:val="28"/>
                <w:rtl/>
                <w:lang w:bidi="he-IL"/>
              </w:rPr>
            </w:pPr>
            <w:r w:rsidRPr="00D3321D">
              <w:rPr>
                <w:rFonts w:asciiTheme="minorBidi" w:hAnsiTheme="minorBidi"/>
                <w:sz w:val="28"/>
                <w:szCs w:val="28"/>
                <w:rtl/>
                <w:lang w:bidi="he-IL"/>
              </w:rPr>
              <w:t>קריטריונים</w:t>
            </w:r>
          </w:p>
        </w:tc>
        <w:tc>
          <w:tcPr>
            <w:tcW w:w="2999" w:type="dxa"/>
          </w:tcPr>
          <w:p w:rsidR="00D3321D" w:rsidRPr="00D3321D" w:rsidRDefault="00D3321D" w:rsidP="00D332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  <w:r w:rsidRPr="00D3321D">
              <w:rPr>
                <w:rFonts w:asciiTheme="minorBidi" w:hAnsiTheme="minorBidi"/>
                <w:sz w:val="28"/>
                <w:szCs w:val="28"/>
                <w:rtl/>
                <w:lang w:bidi="he-IL"/>
              </w:rPr>
              <w:t>הסבר</w:t>
            </w:r>
          </w:p>
        </w:tc>
        <w:tc>
          <w:tcPr>
            <w:tcW w:w="3000" w:type="dxa"/>
          </w:tcPr>
          <w:p w:rsidR="00D3321D" w:rsidRPr="00D3321D" w:rsidRDefault="00D3321D" w:rsidP="00D332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  <w:r w:rsidRPr="00D3321D">
              <w:rPr>
                <w:rFonts w:asciiTheme="minorBidi" w:hAnsiTheme="minorBidi"/>
                <w:sz w:val="28"/>
                <w:szCs w:val="28"/>
                <w:rtl/>
                <w:lang w:bidi="he-IL"/>
              </w:rPr>
              <w:t>טקסט תומך</w:t>
            </w:r>
          </w:p>
        </w:tc>
      </w:tr>
      <w:tr w:rsidR="00D3321D" w:rsidRPr="00D3321D" w:rsidTr="00D33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3321D" w:rsidRPr="00D3321D" w:rsidRDefault="00D3321D" w:rsidP="00D3321D">
            <w:pPr>
              <w:rPr>
                <w:rFonts w:ascii="Arial" w:hAnsiTheme="min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2999" w:type="dxa"/>
            <w:tcBorders>
              <w:top w:val="none" w:sz="0" w:space="0" w:color="auto"/>
              <w:bottom w:val="none" w:sz="0" w:space="0" w:color="auto"/>
            </w:tcBorders>
          </w:tcPr>
          <w:p w:rsidR="00D3321D" w:rsidRPr="00D3321D" w:rsidRDefault="00D3321D" w:rsidP="00D33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  <w:tc>
          <w:tcPr>
            <w:tcW w:w="30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3321D" w:rsidRPr="00D3321D" w:rsidRDefault="00D3321D" w:rsidP="00D33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</w:tr>
      <w:tr w:rsidR="00D3321D" w:rsidRPr="00D3321D" w:rsidTr="00D3321D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9" w:type="dxa"/>
          </w:tcPr>
          <w:p w:rsidR="00D3321D" w:rsidRPr="00D3321D" w:rsidRDefault="00D3321D" w:rsidP="00D3321D">
            <w:pPr>
              <w:rPr>
                <w:rFonts w:ascii="Arial" w:hAnsiTheme="min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2999" w:type="dxa"/>
          </w:tcPr>
          <w:p w:rsidR="00D3321D" w:rsidRPr="00D3321D" w:rsidRDefault="00D3321D" w:rsidP="00D33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  <w:tc>
          <w:tcPr>
            <w:tcW w:w="3000" w:type="dxa"/>
          </w:tcPr>
          <w:p w:rsidR="00D3321D" w:rsidRPr="00D3321D" w:rsidRDefault="00D3321D" w:rsidP="00D33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</w:tr>
      <w:tr w:rsidR="00D3321D" w:rsidRPr="00D3321D" w:rsidTr="00D33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3321D" w:rsidRPr="00D3321D" w:rsidRDefault="00D3321D" w:rsidP="00D3321D">
            <w:pPr>
              <w:rPr>
                <w:rFonts w:asciiTheme="minorBidi" w:hAnsiTheme="minorBidi"/>
                <w:b w:val="0"/>
                <w:bCs w:val="0"/>
                <w:sz w:val="28"/>
                <w:szCs w:val="28"/>
              </w:rPr>
            </w:pPr>
            <w:r w:rsidRPr="00D3321D">
              <w:rPr>
                <w:rFonts w:asciiTheme="minorBidi" w:hAnsiTheme="minorBidi"/>
                <w:b w:val="0"/>
                <w:bCs w:val="0"/>
                <w:sz w:val="28"/>
                <w:szCs w:val="28"/>
              </w:rPr>
              <w:t>Opening  sentence</w:t>
            </w:r>
          </w:p>
        </w:tc>
        <w:tc>
          <w:tcPr>
            <w:tcW w:w="2999" w:type="dxa"/>
            <w:tcBorders>
              <w:top w:val="none" w:sz="0" w:space="0" w:color="auto"/>
              <w:bottom w:val="none" w:sz="0" w:space="0" w:color="auto"/>
            </w:tcBorders>
          </w:tcPr>
          <w:p w:rsidR="00D3321D" w:rsidRPr="00D3321D" w:rsidRDefault="00D3321D" w:rsidP="00D33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  <w:tc>
          <w:tcPr>
            <w:tcW w:w="30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3321D" w:rsidRPr="00D3321D" w:rsidRDefault="00D3321D" w:rsidP="00D33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</w:tr>
      <w:tr w:rsidR="00D3321D" w:rsidRPr="00D3321D" w:rsidTr="00D3321D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9" w:type="dxa"/>
          </w:tcPr>
          <w:p w:rsidR="00D3321D" w:rsidRPr="00D3321D" w:rsidRDefault="00D3321D" w:rsidP="00D3321D">
            <w:pPr>
              <w:rPr>
                <w:rFonts w:ascii="Arial" w:hAnsiTheme="minorBidi"/>
                <w:b w:val="0"/>
                <w:bCs w:val="0"/>
                <w:sz w:val="28"/>
                <w:szCs w:val="28"/>
                <w:rtl/>
              </w:rPr>
            </w:pPr>
            <w:r w:rsidRPr="00D3321D">
              <w:rPr>
                <w:rFonts w:asciiTheme="minorBidi" w:hAnsiTheme="minorBidi"/>
                <w:b w:val="0"/>
                <w:bCs w:val="0"/>
                <w:sz w:val="28"/>
                <w:szCs w:val="28"/>
              </w:rPr>
              <w:t>Main idea</w:t>
            </w:r>
          </w:p>
        </w:tc>
        <w:tc>
          <w:tcPr>
            <w:tcW w:w="2999" w:type="dxa"/>
          </w:tcPr>
          <w:p w:rsidR="00D3321D" w:rsidRPr="00D3321D" w:rsidRDefault="00D3321D" w:rsidP="00D33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  <w:tc>
          <w:tcPr>
            <w:tcW w:w="3000" w:type="dxa"/>
          </w:tcPr>
          <w:p w:rsidR="00D3321D" w:rsidRPr="00D3321D" w:rsidRDefault="00D3321D" w:rsidP="00D33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</w:tr>
      <w:tr w:rsidR="00D3321D" w:rsidRPr="00D3321D" w:rsidTr="00D33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3321D" w:rsidRPr="00D3321D" w:rsidRDefault="00D3321D" w:rsidP="00D3321D">
            <w:pPr>
              <w:rPr>
                <w:rFonts w:ascii="Arial" w:hAnsiTheme="minorBidi"/>
                <w:b w:val="0"/>
                <w:bCs w:val="0"/>
                <w:sz w:val="28"/>
                <w:szCs w:val="28"/>
                <w:rtl/>
              </w:rPr>
            </w:pPr>
            <w:r w:rsidRPr="00D3321D">
              <w:rPr>
                <w:rFonts w:asciiTheme="minorBidi" w:hAnsiTheme="minorBidi"/>
                <w:b w:val="0"/>
                <w:bCs w:val="0"/>
                <w:sz w:val="28"/>
                <w:szCs w:val="28"/>
              </w:rPr>
              <w:t>Setting</w:t>
            </w:r>
          </w:p>
        </w:tc>
        <w:tc>
          <w:tcPr>
            <w:tcW w:w="2999" w:type="dxa"/>
            <w:tcBorders>
              <w:top w:val="none" w:sz="0" w:space="0" w:color="auto"/>
              <w:bottom w:val="none" w:sz="0" w:space="0" w:color="auto"/>
            </w:tcBorders>
          </w:tcPr>
          <w:p w:rsidR="00D3321D" w:rsidRPr="00D3321D" w:rsidRDefault="00D3321D" w:rsidP="00D33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  <w:tc>
          <w:tcPr>
            <w:tcW w:w="30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3321D" w:rsidRPr="00D3321D" w:rsidRDefault="00D3321D" w:rsidP="00D33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</w:tr>
      <w:tr w:rsidR="00D3321D" w:rsidRPr="00D3321D" w:rsidTr="00D3321D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9" w:type="dxa"/>
          </w:tcPr>
          <w:p w:rsidR="00D3321D" w:rsidRPr="00D3321D" w:rsidRDefault="00D3321D" w:rsidP="00D3321D">
            <w:pPr>
              <w:rPr>
                <w:rFonts w:ascii="Arial" w:hAnsiTheme="minorBidi"/>
                <w:b w:val="0"/>
                <w:bCs w:val="0"/>
                <w:sz w:val="28"/>
                <w:szCs w:val="28"/>
                <w:rtl/>
              </w:rPr>
            </w:pPr>
            <w:r w:rsidRPr="00D3321D">
              <w:rPr>
                <w:rFonts w:asciiTheme="minorBidi" w:hAnsiTheme="minorBidi"/>
                <w:b w:val="0"/>
                <w:bCs w:val="0"/>
                <w:sz w:val="28"/>
                <w:szCs w:val="28"/>
              </w:rPr>
              <w:t>Dilemma</w:t>
            </w:r>
          </w:p>
        </w:tc>
        <w:tc>
          <w:tcPr>
            <w:tcW w:w="2999" w:type="dxa"/>
          </w:tcPr>
          <w:p w:rsidR="00D3321D" w:rsidRPr="00D3321D" w:rsidRDefault="00D3321D" w:rsidP="00D33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  <w:tc>
          <w:tcPr>
            <w:tcW w:w="3000" w:type="dxa"/>
          </w:tcPr>
          <w:p w:rsidR="00D3321D" w:rsidRPr="00D3321D" w:rsidRDefault="00D3321D" w:rsidP="00D33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</w:tr>
      <w:tr w:rsidR="00D3321D" w:rsidRPr="00D3321D" w:rsidTr="00D33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3321D" w:rsidRPr="00D3321D" w:rsidRDefault="00D3321D" w:rsidP="00D3321D">
            <w:pPr>
              <w:rPr>
                <w:rFonts w:asciiTheme="minorBidi" w:hAnsiTheme="minorBidi"/>
                <w:b w:val="0"/>
                <w:bCs w:val="0"/>
                <w:sz w:val="28"/>
                <w:szCs w:val="28"/>
              </w:rPr>
            </w:pPr>
            <w:r w:rsidRPr="00D3321D">
              <w:rPr>
                <w:rFonts w:asciiTheme="minorBidi" w:hAnsiTheme="minorBidi"/>
                <w:b w:val="0"/>
                <w:bCs w:val="0"/>
                <w:sz w:val="28"/>
                <w:szCs w:val="28"/>
              </w:rPr>
              <w:t xml:space="preserve">Climax of the </w:t>
            </w:r>
            <w:proofErr w:type="spellStart"/>
            <w:r w:rsidRPr="00D3321D">
              <w:rPr>
                <w:rFonts w:asciiTheme="minorBidi" w:hAnsiTheme="minorBidi"/>
                <w:b w:val="0"/>
                <w:bCs w:val="0"/>
                <w:sz w:val="28"/>
                <w:szCs w:val="28"/>
              </w:rPr>
              <w:t>sceen</w:t>
            </w:r>
            <w:proofErr w:type="spellEnd"/>
          </w:p>
        </w:tc>
        <w:tc>
          <w:tcPr>
            <w:tcW w:w="2999" w:type="dxa"/>
            <w:tcBorders>
              <w:top w:val="none" w:sz="0" w:space="0" w:color="auto"/>
              <w:bottom w:val="none" w:sz="0" w:space="0" w:color="auto"/>
            </w:tcBorders>
          </w:tcPr>
          <w:p w:rsidR="00D3321D" w:rsidRPr="00D3321D" w:rsidRDefault="00D3321D" w:rsidP="00D33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  <w:tc>
          <w:tcPr>
            <w:tcW w:w="30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3321D" w:rsidRPr="00D3321D" w:rsidRDefault="00D3321D" w:rsidP="00D33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</w:tr>
      <w:tr w:rsidR="00D3321D" w:rsidRPr="00D3321D" w:rsidTr="00D3321D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9" w:type="dxa"/>
          </w:tcPr>
          <w:p w:rsidR="00D3321D" w:rsidRPr="00D3321D" w:rsidRDefault="00D3321D" w:rsidP="00D3321D">
            <w:pPr>
              <w:rPr>
                <w:rFonts w:asciiTheme="minorBidi" w:hAnsi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999" w:type="dxa"/>
          </w:tcPr>
          <w:p w:rsidR="00D3321D" w:rsidRPr="00D3321D" w:rsidRDefault="00D3321D" w:rsidP="00D33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  <w:tc>
          <w:tcPr>
            <w:tcW w:w="3000" w:type="dxa"/>
          </w:tcPr>
          <w:p w:rsidR="00D3321D" w:rsidRPr="00D3321D" w:rsidRDefault="00D3321D" w:rsidP="00D33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</w:tr>
      <w:tr w:rsidR="00D3321D" w:rsidRPr="00D3321D" w:rsidTr="00D33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3321D" w:rsidRPr="00D3321D" w:rsidRDefault="00D3321D" w:rsidP="00D3321D">
            <w:pPr>
              <w:rPr>
                <w:rFonts w:asciiTheme="minorBidi" w:hAnsi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none" w:sz="0" w:space="0" w:color="auto"/>
              <w:bottom w:val="none" w:sz="0" w:space="0" w:color="auto"/>
            </w:tcBorders>
          </w:tcPr>
          <w:p w:rsidR="00D3321D" w:rsidRPr="00D3321D" w:rsidRDefault="00D3321D" w:rsidP="00D33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  <w:tc>
          <w:tcPr>
            <w:tcW w:w="30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3321D" w:rsidRPr="00D3321D" w:rsidRDefault="00D3321D" w:rsidP="00D33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</w:tr>
      <w:tr w:rsidR="00D3321D" w:rsidRPr="00D3321D" w:rsidTr="00D3321D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9" w:type="dxa"/>
          </w:tcPr>
          <w:p w:rsidR="00D3321D" w:rsidRPr="00D3321D" w:rsidRDefault="00D3321D" w:rsidP="00D3321D">
            <w:pPr>
              <w:rPr>
                <w:rFonts w:asciiTheme="minorBidi" w:hAnsiTheme="min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999" w:type="dxa"/>
          </w:tcPr>
          <w:p w:rsidR="00D3321D" w:rsidRPr="00D3321D" w:rsidRDefault="00D3321D" w:rsidP="00D33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  <w:tc>
          <w:tcPr>
            <w:tcW w:w="3000" w:type="dxa"/>
          </w:tcPr>
          <w:p w:rsidR="00D3321D" w:rsidRPr="00D3321D" w:rsidRDefault="00D3321D" w:rsidP="00D33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Theme="minorBidi"/>
                <w:sz w:val="28"/>
                <w:szCs w:val="28"/>
                <w:rtl/>
              </w:rPr>
            </w:pPr>
          </w:p>
        </w:tc>
      </w:tr>
    </w:tbl>
    <w:p w:rsidR="00D3321D" w:rsidRDefault="00D3321D" w:rsidP="00D3321D">
      <w:pPr>
        <w:rPr>
          <w:rFonts w:asciiTheme="minorBidi" w:hAnsiTheme="minorBidi"/>
          <w:sz w:val="28"/>
          <w:szCs w:val="28"/>
        </w:rPr>
      </w:pPr>
    </w:p>
    <w:p w:rsidR="00D3321D" w:rsidRPr="00D3321D" w:rsidRDefault="00D3321D" w:rsidP="00D3321D">
      <w:pPr>
        <w:rPr>
          <w:rFonts w:asciiTheme="minorBidi" w:hAnsiTheme="minorBidi"/>
          <w:b/>
          <w:bCs/>
          <w:sz w:val="28"/>
          <w:szCs w:val="28"/>
        </w:rPr>
      </w:pPr>
      <w:r w:rsidRPr="00D3321D">
        <w:rPr>
          <w:rFonts w:asciiTheme="minorBidi" w:hAnsiTheme="minorBidi"/>
          <w:b/>
          <w:bCs/>
          <w:sz w:val="28"/>
          <w:szCs w:val="28"/>
        </w:rPr>
        <w:lastRenderedPageBreak/>
        <w:t>Step 3:</w:t>
      </w:r>
    </w:p>
    <w:p w:rsidR="00D3321D" w:rsidRPr="00D3321D" w:rsidRDefault="00D3321D" w:rsidP="00D3321D">
      <w:pPr>
        <w:rPr>
          <w:rFonts w:ascii="Arial" w:hAnsiTheme="minorBidi"/>
          <w:sz w:val="28"/>
          <w:szCs w:val="28"/>
          <w:rtl/>
        </w:rPr>
      </w:pPr>
      <w:r w:rsidRPr="00D3321D">
        <w:rPr>
          <w:rFonts w:asciiTheme="minorBidi" w:hAnsiTheme="minorBidi"/>
          <w:sz w:val="28"/>
          <w:szCs w:val="28"/>
        </w:rPr>
        <w:t>Watch the movie</w:t>
      </w:r>
    </w:p>
    <w:p w:rsidR="00D3321D" w:rsidRPr="00D3321D" w:rsidRDefault="00E129AE" w:rsidP="00D3321D">
      <w:pPr>
        <w:rPr>
          <w:rFonts w:asciiTheme="minorBidi" w:hAnsiTheme="minorBidi"/>
          <w:sz w:val="28"/>
          <w:szCs w:val="28"/>
        </w:rPr>
      </w:pPr>
      <w:hyperlink r:id="rId16" w:history="1">
        <w:r w:rsidR="00D3321D" w:rsidRPr="00E129AE">
          <w:rPr>
            <w:rStyle w:val="Hyperlink"/>
            <w:rFonts w:ascii="Arial" w:hAnsiTheme="minorBidi"/>
            <w:sz w:val="28"/>
            <w:szCs w:val="28"/>
            <w:rtl/>
          </w:rPr>
          <w:t xml:space="preserve"> </w:t>
        </w:r>
        <w:r w:rsidR="00D3321D" w:rsidRPr="00E129AE">
          <w:rPr>
            <w:rStyle w:val="Hyperlink"/>
            <w:rFonts w:asciiTheme="minorBidi" w:hAnsiTheme="minorBidi"/>
            <w:kern w:val="36"/>
            <w:sz w:val="28"/>
            <w:szCs w:val="28"/>
          </w:rPr>
          <w:t>Sherlock Holmes - The Case of the Whitechapel Vampire</w:t>
        </w:r>
      </w:hyperlink>
      <w:bookmarkStart w:id="1" w:name="_GoBack"/>
      <w:bookmarkEnd w:id="1"/>
    </w:p>
    <w:p w:rsidR="00D3321D" w:rsidRPr="00D3321D" w:rsidRDefault="00D3321D" w:rsidP="00424EF6">
      <w:pPr>
        <w:rPr>
          <w:rFonts w:asciiTheme="minorBidi" w:hAnsiTheme="minorBidi"/>
          <w:sz w:val="28"/>
          <w:szCs w:val="28"/>
        </w:rPr>
      </w:pPr>
      <w:r w:rsidRPr="00D3321D">
        <w:rPr>
          <w:rFonts w:asciiTheme="minorBidi" w:hAnsiTheme="minorBidi"/>
          <w:sz w:val="28"/>
          <w:szCs w:val="28"/>
        </w:rPr>
        <w:t>What is the difference between the story and the movie?</w:t>
      </w:r>
      <w:r w:rsidR="00424EF6">
        <w:rPr>
          <w:rFonts w:asciiTheme="minorBidi" w:hAnsiTheme="minorBidi"/>
          <w:sz w:val="28"/>
          <w:szCs w:val="28"/>
        </w:rPr>
        <w:t xml:space="preserve"> Find</w:t>
      </w:r>
      <w:r w:rsidRPr="00D3321D">
        <w:rPr>
          <w:rFonts w:asciiTheme="minorBidi" w:hAnsiTheme="minorBidi"/>
          <w:sz w:val="28"/>
          <w:szCs w:val="28"/>
        </w:rPr>
        <w:t xml:space="preserve"> at </w:t>
      </w:r>
      <w:proofErr w:type="gramStart"/>
      <w:r w:rsidRPr="00D3321D">
        <w:rPr>
          <w:rFonts w:asciiTheme="minorBidi" w:hAnsiTheme="minorBidi"/>
          <w:sz w:val="28"/>
          <w:szCs w:val="28"/>
        </w:rPr>
        <w:t>least  4</w:t>
      </w:r>
      <w:proofErr w:type="gramEnd"/>
      <w:r w:rsidRPr="00D3321D">
        <w:rPr>
          <w:rFonts w:asciiTheme="minorBidi" w:hAnsiTheme="minorBidi"/>
          <w:sz w:val="28"/>
          <w:szCs w:val="28"/>
        </w:rPr>
        <w:t>-5 differences.</w:t>
      </w:r>
    </w:p>
    <w:p w:rsidR="00F61CA1" w:rsidRDefault="00F61CA1" w:rsidP="00D3321D">
      <w:pPr>
        <w:rPr>
          <w:rFonts w:asciiTheme="minorBidi" w:hAnsiTheme="minorBidi"/>
          <w:b/>
          <w:bCs/>
          <w:sz w:val="28"/>
          <w:szCs w:val="28"/>
        </w:rPr>
      </w:pPr>
    </w:p>
    <w:p w:rsidR="00D3321D" w:rsidRPr="00D3321D" w:rsidRDefault="00D3321D" w:rsidP="00D3321D">
      <w:pPr>
        <w:rPr>
          <w:rFonts w:asciiTheme="minorBidi" w:hAnsiTheme="minorBidi"/>
          <w:b/>
          <w:bCs/>
          <w:sz w:val="28"/>
          <w:szCs w:val="28"/>
        </w:rPr>
      </w:pPr>
      <w:r w:rsidRPr="00D3321D">
        <w:rPr>
          <w:rFonts w:asciiTheme="minorBidi" w:hAnsiTheme="minorBidi"/>
          <w:b/>
          <w:bCs/>
          <w:sz w:val="28"/>
          <w:szCs w:val="28"/>
        </w:rPr>
        <w:t>Step 4:</w:t>
      </w:r>
    </w:p>
    <w:p w:rsidR="00D3321D" w:rsidRPr="00D3321D" w:rsidRDefault="00D3321D" w:rsidP="00D3321D">
      <w:pPr>
        <w:rPr>
          <w:rFonts w:ascii="Arial" w:hAnsiTheme="minorBidi"/>
          <w:sz w:val="28"/>
          <w:szCs w:val="28"/>
          <w:rtl/>
        </w:rPr>
      </w:pPr>
      <w:r w:rsidRPr="00D3321D">
        <w:rPr>
          <w:rFonts w:asciiTheme="minorBidi" w:hAnsiTheme="minorBidi"/>
          <w:sz w:val="28"/>
          <w:szCs w:val="28"/>
        </w:rPr>
        <w:t>Create a digital poster</w:t>
      </w:r>
      <w:r w:rsidR="00F61CA1">
        <w:rPr>
          <w:rFonts w:asciiTheme="minorBidi" w:hAnsiTheme="minorBidi"/>
          <w:sz w:val="28"/>
          <w:szCs w:val="28"/>
        </w:rPr>
        <w:t xml:space="preserve"> </w:t>
      </w:r>
      <w:r w:rsidRPr="00D3321D">
        <w:rPr>
          <w:rFonts w:asciiTheme="minorBidi" w:hAnsiTheme="minorBidi"/>
          <w:sz w:val="28"/>
          <w:szCs w:val="28"/>
        </w:rPr>
        <w:t>(</w:t>
      </w:r>
      <w:proofErr w:type="spellStart"/>
      <w:r w:rsidR="00F61CA1">
        <w:rPr>
          <w:rFonts w:asciiTheme="minorBidi" w:hAnsiTheme="minorBidi"/>
          <w:sz w:val="28"/>
          <w:szCs w:val="28"/>
        </w:rPr>
        <w:fldChar w:fldCharType="begin"/>
      </w:r>
      <w:r w:rsidR="00F61CA1">
        <w:rPr>
          <w:rFonts w:asciiTheme="minorBidi" w:hAnsiTheme="minorBidi"/>
          <w:sz w:val="28"/>
          <w:szCs w:val="28"/>
        </w:rPr>
        <w:instrText xml:space="preserve"> HYPERLINK "http://www.glogster.com/" </w:instrText>
      </w:r>
      <w:r w:rsidR="00F61CA1">
        <w:rPr>
          <w:rFonts w:asciiTheme="minorBidi" w:hAnsiTheme="minorBidi"/>
          <w:sz w:val="28"/>
          <w:szCs w:val="28"/>
        </w:rPr>
        <w:fldChar w:fldCharType="separate"/>
      </w:r>
      <w:r w:rsidRPr="00F61CA1">
        <w:rPr>
          <w:rStyle w:val="Hyperlink"/>
          <w:rFonts w:asciiTheme="minorBidi" w:hAnsiTheme="minorBidi"/>
          <w:sz w:val="28"/>
          <w:szCs w:val="28"/>
        </w:rPr>
        <w:t>Glogster</w:t>
      </w:r>
      <w:proofErr w:type="spellEnd"/>
      <w:r w:rsidR="00F61CA1">
        <w:rPr>
          <w:rFonts w:asciiTheme="minorBidi" w:hAnsiTheme="minorBidi"/>
          <w:sz w:val="28"/>
          <w:szCs w:val="28"/>
        </w:rPr>
        <w:fldChar w:fldCharType="end"/>
      </w:r>
      <w:r w:rsidRPr="00D3321D">
        <w:rPr>
          <w:rFonts w:asciiTheme="minorBidi" w:hAnsiTheme="minorBidi"/>
          <w:sz w:val="28"/>
          <w:szCs w:val="28"/>
        </w:rPr>
        <w:t>) as your group's recommendation on a behalf of the movie or the story .Follow the instructions on the website.</w:t>
      </w:r>
    </w:p>
    <w:p w:rsidR="00D3321D" w:rsidRPr="00D3321D" w:rsidRDefault="00D3321D" w:rsidP="00D3321D">
      <w:pPr>
        <w:rPr>
          <w:rFonts w:ascii="Arial" w:hAnsiTheme="minorBidi"/>
          <w:sz w:val="28"/>
          <w:szCs w:val="28"/>
          <w:rtl/>
        </w:rPr>
      </w:pPr>
      <w:r w:rsidRPr="00D3321D">
        <w:rPr>
          <w:rFonts w:asciiTheme="minorBidi" w:hAnsiTheme="minorBidi"/>
          <w:sz w:val="28"/>
          <w:szCs w:val="28"/>
        </w:rPr>
        <w:t xml:space="preserve"> </w:t>
      </w:r>
    </w:p>
    <w:p w:rsidR="00D3321D" w:rsidRPr="00D3321D" w:rsidRDefault="00D3321D" w:rsidP="00D3321D">
      <w:pPr>
        <w:rPr>
          <w:rFonts w:ascii="Arial" w:hAnsiTheme="minorBidi"/>
          <w:sz w:val="28"/>
          <w:szCs w:val="28"/>
          <w:rtl/>
        </w:rPr>
      </w:pPr>
    </w:p>
    <w:p w:rsidR="00640DBD" w:rsidRPr="00D3321D" w:rsidRDefault="00640DBD" w:rsidP="008B11A9">
      <w:pPr>
        <w:bidi/>
        <w:spacing w:before="0"/>
        <w:rPr>
          <w:rFonts w:asciiTheme="minorBidi" w:hAnsiTheme="minorBidi"/>
          <w:b/>
          <w:bCs/>
          <w:color w:val="000000"/>
          <w:sz w:val="28"/>
          <w:szCs w:val="28"/>
          <w:lang w:bidi="he-IL"/>
        </w:rPr>
      </w:pPr>
    </w:p>
    <w:sectPr w:rsidR="00640DBD" w:rsidRPr="00D3321D" w:rsidSect="00C2750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EBF"/>
    <w:rsid w:val="00026AC7"/>
    <w:rsid w:val="00135957"/>
    <w:rsid w:val="001D1C9F"/>
    <w:rsid w:val="00256431"/>
    <w:rsid w:val="002750D1"/>
    <w:rsid w:val="002A13E8"/>
    <w:rsid w:val="002A398A"/>
    <w:rsid w:val="00352826"/>
    <w:rsid w:val="00384F21"/>
    <w:rsid w:val="003C6624"/>
    <w:rsid w:val="00424EF6"/>
    <w:rsid w:val="00435951"/>
    <w:rsid w:val="004803B4"/>
    <w:rsid w:val="005770F6"/>
    <w:rsid w:val="00640DBD"/>
    <w:rsid w:val="00686CBB"/>
    <w:rsid w:val="006F468A"/>
    <w:rsid w:val="00766604"/>
    <w:rsid w:val="007842C7"/>
    <w:rsid w:val="00786004"/>
    <w:rsid w:val="00895AC7"/>
    <w:rsid w:val="008B11A9"/>
    <w:rsid w:val="009B636B"/>
    <w:rsid w:val="00A23A08"/>
    <w:rsid w:val="00AC4A2C"/>
    <w:rsid w:val="00BA5810"/>
    <w:rsid w:val="00BC754A"/>
    <w:rsid w:val="00BF6CED"/>
    <w:rsid w:val="00C14A0A"/>
    <w:rsid w:val="00C2750F"/>
    <w:rsid w:val="00D3321D"/>
    <w:rsid w:val="00DB0BB2"/>
    <w:rsid w:val="00DE280B"/>
    <w:rsid w:val="00E129AE"/>
    <w:rsid w:val="00E42887"/>
    <w:rsid w:val="00E83EBF"/>
    <w:rsid w:val="00F6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27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Hyperlink">
    <w:name w:val="Hyperlink"/>
    <w:basedOn w:val="a0"/>
    <w:uiPriority w:val="99"/>
    <w:unhideWhenUsed/>
    <w:rsid w:val="002750D1"/>
    <w:rPr>
      <w:color w:val="0000FF"/>
      <w:u w:val="single"/>
    </w:rPr>
  </w:style>
  <w:style w:type="table" w:styleId="-2">
    <w:name w:val="Light List Accent 2"/>
    <w:basedOn w:val="a1"/>
    <w:uiPriority w:val="61"/>
    <w:rsid w:val="00D332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FollowedHyperlink">
    <w:name w:val="FollowedHyperlink"/>
    <w:basedOn w:val="a0"/>
    <w:uiPriority w:val="99"/>
    <w:semiHidden/>
    <w:unhideWhenUsed/>
    <w:rsid w:val="00E129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27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Hyperlink">
    <w:name w:val="Hyperlink"/>
    <w:basedOn w:val="a0"/>
    <w:uiPriority w:val="99"/>
    <w:unhideWhenUsed/>
    <w:rsid w:val="002750D1"/>
    <w:rPr>
      <w:color w:val="0000FF"/>
      <w:u w:val="single"/>
    </w:rPr>
  </w:style>
  <w:style w:type="table" w:styleId="-2">
    <w:name w:val="Light List Accent 2"/>
    <w:basedOn w:val="a1"/>
    <w:uiPriority w:val="61"/>
    <w:rsid w:val="00D332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FollowedHyperlink">
    <w:name w:val="FollowedHyperlink"/>
    <w:basedOn w:val="a0"/>
    <w:uiPriority w:val="99"/>
    <w:semiHidden/>
    <w:unhideWhenUsed/>
    <w:rsid w:val="00E129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Ig-g52g0rKQ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docs.google.com/document/d/1zN0ZawtnYs1qsClvb07gs632pBjn37hsnwrODheIOj4/edit?usp=sharing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&#1499;&#1514;&#1493;&#1501;\&#1492;&#1506;&#1500;&#1488;&#1492;%20&#1500;&#1502;&#1488;&#1490;&#1512;%20&#1508;&#1506;&#1497;&#1500;&#1493;&#1497;&#1493;&#1514;\&#1513;&#1506;&#1512;%20&#1502;&#1513;&#1497;&#1502;&#1493;&#1514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שער משימות</Template>
  <TotalTime>52</TotalTime>
  <Pages>3</Pages>
  <Words>183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2014-03-23T08:00:00Z</dcterms:created>
  <dcterms:modified xsi:type="dcterms:W3CDTF">2014-06-19T11:21:00Z</dcterms:modified>
</cp:coreProperties>
</file>