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A23A08" w:rsidP="00F81917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he-IL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11E0F9BA" wp14:editId="7ED91EBF">
                    <wp:simplePos x="0" y="0"/>
                    <wp:positionH relativeFrom="column">
                      <wp:posOffset>-1143000</wp:posOffset>
                    </wp:positionH>
                    <wp:positionV relativeFrom="paragraph">
                      <wp:posOffset>-1155032</wp:posOffset>
                    </wp:positionV>
                    <wp:extent cx="7772400" cy="10563727"/>
                    <wp:effectExtent l="0" t="0" r="0" b="28575"/>
                    <wp:wrapNone/>
                    <wp:docPr id="5" name="קבוצה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72400" cy="10563727"/>
                              <a:chOff x="0" y="0"/>
                              <a:chExt cx="7772400" cy="10563727"/>
                            </a:xfrm>
                          </wpg:grpSpPr>
                          <wps:wsp>
                            <wps:cNvPr id="36" name="Rectangle 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05326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146758" y="0"/>
                                <a:ext cx="96253" cy="105637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" name="תמונה 3" descr="3454_Davidson_logo_cmyk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70021" y="1155032"/>
                                <a:ext cx="6015790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תמונה 12" descr="log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83832" y="2863516"/>
                                <a:ext cx="1900989" cy="11550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תמונה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0632"/>
                                <a:ext cx="7748337" cy="77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תמונה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673390"/>
                                <a:ext cx="7772400" cy="625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קבוצה 5" o:spid="_x0000_s1026" style="position:absolute;left:0;text-align:left;margin-left:-90pt;margin-top:-90.95pt;width:612pt;height:831.8pt;z-index:251673600" coordsize="77724,105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MTowODoyMyAwOTo0ODowNgAAAeocAAcAAAgMAAAIc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bAEMAAwICAwICAwMDAwQDAwQFCAUF&#10;BAQFCgcHBggMCgwMCwoLCw0OEhANDhEOCwsQFhARExQVFRUMDxcYFhQYEhQVFP/bAEMBAwQEBQQF&#10;CQUFCRQNCw0UFBQUFBQUFBQUFBQUFBQUFBQUFBQUFBQUFBQUFBQUFBQUFBQUFBQUFBQUFBQUFBQU&#10;FP/AABQIAX0Ceg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4zNDU0X2Rhdmlkc29uX2xvZ29f&#10;OD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xLTA2LTIyVDExOjA3OjAyKzAzOjAw&#10;PC94bXA6TWV0YWRhdGFEYXRlPgogICAgICAgICA8eG1wOk1vZGlmeURhdGU+MjAxMS0wNi0yMlQw&#10;ODowNzowNVo8L3htcDpNb2RpZnlEYXRlPgogICAgICAgICA8eG1wOkNyZWF0ZURhdGU+MjAxMS0w&#10;Ni0yMlQxMTowNzowMiswMzowMDwveG1wOkNyZWF0ZURhdGU+CiAgICAgICAgIDx4bXA6Q3JlYXRv&#10;clRvb2w+QWRvYmUgSWxsdXN0cmF0b3IgQ1M1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NTY8L3htcEdJbWc6aGVpZ2h0PgogICAgICAgICAgICAgICAgICA8eG1wR0ltZzpmb3JtYXQ+&#10;SlBFRzwveG1wR0ltZzpmb3JtYXQ+CiAgICAgICAgICAgICAgICAgIDx4bXBHSW1nOmltYWdlPi85&#10;ai80QUFRU2taSlJnQUJBZ0VBU0FCSUFBRC83UUFzVUdodmRHOXphRzl3SURNdU1BQTRRa2xOQSsw&#10;QUFBQUFBQkFBU0FBQUFBRUEmI3hBO0FRQkl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bk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zgwMTE3NDA3MjA2ODExOEMxNEJFODY5OEIyMjM2OTwveG1wTU06SW5zdGFuY2VJRD4KICAg&#10;ICAgICAgPHhtcE1NOkRvY3VtZW50SUQ+eG1wLmRpZDowMzgwMTE3NDA3MjA2ODExOEMxNEJFODY5&#10;OEIyMjM2O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Ax&#10;ODAxMTc0MDcyMDY4MTE4QzE0QkU4Njk4QjIyMzY5PC9zdFJlZjppbnN0YW5jZUlEPgogICAgICAg&#10;ICAgICA8c3RSZWY6ZG9jdW1lbnRJRD54bXAuZGlkOjAxODAxMTc0MDcyMDY4MTE4QzE0QkU4Njk4&#10;QjIyMzY5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wMTgwMTE3NDA3MjA2ODExODcxRkE3REZFM0Y4NUYyMTwvc3RF&#10;dnQ6aW5zdGFuY2VJRD4KICAgICAgICAgICAgICAgICAgPHN0RXZ0OndoZW4+MjAxMC0xMC0xMlQx&#10;Mjo1NjoyO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NzdGMTE3NDA3&#10;MjA2ODExODA4M0I4M0RGRTI0Mjg5MDwvc3RFdnQ6aW5zdGFuY2VJRD4KICAgICAgICAgICAgICAg&#10;ICAgPHN0RXZ0OndoZW4+MjAxMS0wNC0wNFQxMDo1NzoyNS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EMxNEYxODAzMDU4OUExMDwvc3RFdnQ6&#10;aW5zdGFuY2VJRD4KICAgICAgICAgICAgICAgICAgPHN0RXZ0OndoZW4+MjAxMS0wNC0xMlQwODox&#10;Mzo0My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QkUzNkI3RDQ2MjI2&#10;ODExOEE2REQxNkU4MkUyMUVFMTwvc3RFdnQ6aW5zdGFuY2VJRD4KICAgICAgICAgICAgICAgICAg&#10;PHN0RXZ0OndoZW4+MjAxMS0wNS0wNFQxNDoyNzo0Ni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0REUzNkI3RDQ2MjI2ODExOEE2REQxNkU4MkUyMUVFMTwvc3RFdnQ6aW5z&#10;dGFuY2VJRD4KICAgICAgICAgICAgICAgICAgPHN0RXZ0OndoZW4+MjAxMS0wNS0wNFQxNToyMjow&#10;Mi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DgwMTE3NDA3MjA2ODEx&#10;OEE2REYwNzIxRkI2RjBCMTwvc3RFdnQ6aW5zdGFuY2VJRD4KICAgICAgICAgICAgICAgICAgPHN0&#10;RXZ0OndoZW4+MjAxMS0wNS0xN1QxNTowMToyOSswMz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NzgwMTE3NDA3MjA2ODExOEE2REQxODAyRjQzMkUxRjwvc3RFdnQ6aW5zdGFu&#10;Y2VJRD4KICAgICAgICAgICAgICAgICAgPHN0RXZ0OndoZW4+MjAxMS0wNS0zMVQxNDoyMDoxOSsw&#10;Mz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MTgwMTE3NDA3MjA2ODExOEMx&#10;NEJFODY5OEIyMjM2OTwvc3RFdnQ6aW5zdGFuY2VJRD4KICAgICAgICAgICAgICAgICAgPHN0RXZ0&#10;OndoZW4+MjAxMS0wNi0yMlQxMDo0MDo1OSswMz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zgwMTE3NDA3MjA2ODExOEMxNEJFODY5OEIyMjM2OTwvc3RFdnQ6aW5zdGFuY2VJ&#10;RD4KICAgICAgICAgICAgICAgICAgPHN0RXZ0OndoZW4+MjAxMS0wNi0yMlQxMTowNzowMiswMzow&#10;MDwvc3RFdnQ6d2hlbj4KICAgICAgICAgICAgICAgICAgPHN0RXZ0OnNvZnR3YXJlQWdlbnQ+QWRv&#10;YmUgSWxsdXN0cmF0b3IgQ1M1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OS45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/4n0QSUNDX1BST0ZJTEUABRL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B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f/ifRBJQ0NfUFJPRklMRQAGEn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/+J9EElDQ19QUk9GSUxFAAcS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Z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D/4n0QSUNDX1BST0ZJ&#10;TEUACBK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/ifRBJQ0NfUFJPRklMRQAJEv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/+J9EElDQ19QUk9GSUxFAAoS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eH2////&#10;///////////////////////////////////1rpCu9v//////////////////////////////////&#10;///hkGmQ4v/////////////////////////////////////1rpCu9v//////////////////////&#10;////////////////9uH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u6TD//////////////////////////////////////+/dk9/0P//////////////////////////&#10;/////////+CaTwBbu///////////////////////////////////8bZ5T0l3yv//////////////&#10;////////////////////69LFq5av8v//////////////////////////////////////9+f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avq6moqaqtsbjAy9rr////////////////&#10;/////////6JfV1RTVFVXW19mb3yPqMPd7////////////////////7NMCwYDAAAAAAAAFUV0os37&#10;/////////////////////9BuEgAAAAAADzNZgarU/f///////////////////////+2ONQAFGjJN&#10;a42y2P////////////////////////////+wVDxRaIKeveD/////////////////////////////&#10;///XjoOft9Lw////////////////////////////////////3d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zt7/L2+v//////////////&#10;//////////////////+5mpiZnKGmrbS+yuH///////////////////////////+iV0pMUVddaH2W&#10;ueP///////////////////////////+zVwAaNVBuja/T+v/////////////////////////////O&#10;b0Bfe5m32Pv////////////////////////////////un4Wnw+H/////////////////////////&#10;////////////5N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mc/&#10;8LZaKkj/AJhHxZyKU0K19V8NcXRVNWqKKiekx/dvcE9FTSyW1PDSzZKoZFPCtM5H6j70jf8AhTnT&#10;U6fL/oisWGNauf420FNNUBAJpaek7P7GlpYXf9TRwSVszKPoDI39T797JF8nVUbwwLhRrbbUas1u&#10;SqZTJFVJ/opc2/1/dZf/AAlx/wC36/wZ/wDLmf8A4Dz5BeyQ/wAif/t6p8Wf/K3/APwOXb3v3tEd&#10;E/8AM1drf+Rz/wB5zL+/r9e/ooe/e7F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aH/AMLZ/wDsvv4o/wDi&#10;n9N/7+jtL3pKf8Kdf+ytugv/ABXSD/35e/PfvZJPk7/x92A/8Nxf/dnX+6wf+EuP/b9f4M/+XM//&#10;AAHnyC9ka/kT/wDb1T4s/wDlb/8A4HLt7372huif+Zq7W/8AI5/7zmX9/X69/RQ9+92K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ZAP5sX/brL+ZZ/4oB8yP/gdexvZR/n//ANkH/Nj/AMVH+SP/AL5vefv3tI9gf8eHvb/w0dyf&#10;+6at9/EG9/L39+91e+/tB/yE6Gtx/wDJy/l6U9fR1VDPJ8dttV0cNZTy00r0WTyGWyWNrEjmRHal&#10;yGOq4qiCQDRLBKjoSrAn6Wf8pylqaP8Alw/D6Krp56WV+nMJVJFUQyQSNTV1XkK2iqFSVVZoKyjq&#10;I5YnA0yROrKSpBPvdlvUysnW+zw6spOGgYBgVJV3kdGsbHS6MCD+Qb+7dfdhvv3sQ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">
                    <v:rect id="Rectangle 19" o:spid="_x0000_s1027" style="position:absolute;left:5053;width:962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PFsMA&#10;AADbAAAADwAAAGRycy9kb3ducmV2LnhtbESPQYvCMBSE74L/ITzBm6YqK1KNsgiKB2WxiudH87ap&#10;Ni+liVr3128WFjwOM/MNs1i1thIPanzpWMFomIAgzp0uuVBwPm0GMxA+IGusHJOCF3lYLbudBaba&#10;PflIjywUIkLYp6jAhFCnUvrckEU/dDVx9L5dYzFE2RRSN/iMcFvJcZJMpcWS44LBmtaG8lt2twoO&#10;h6/t+qKP1735uBp5u7z0/SdTqt9rP+cgArXhHf5v77SCyR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PFsMAAADbAAAADwAAAAAAAAAAAAAAAACYAgAAZHJzL2Rv&#10;d25yZXYueG1sUEsFBgAAAAAEAAQA9QAAAIgDAAAAAA==&#10;" fillcolor="white [3212]" strokecolor="#31849b [2408]"/>
                    <v:rect id="Rectangle 20" o:spid="_x0000_s1028" style="position:absolute;left:71467;width:963;height:10563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qjcQA&#10;AADbAAAADwAAAGRycy9kb3ducmV2LnhtbESPT4vCMBTE7wt+h/AWvK3p7uIfukYRYRcPiljF86N5&#10;21Sbl9JErX56Iwgeh5n5DTOetrYSZ2p86VjBZy8BQZw7XXKhYLf9/RiB8AFZY+WYFFzJw3TSeRtj&#10;qt2FN3TOQiEihH2KCkwIdSqlzw1Z9D1XE0fv3zUWQ5RNIXWDlwi3lfxKkoG0WHJcMFjT3FB+zE5W&#10;wWq1/pvv9eawNP2Dkcf9VZ9umVLd93b2AyJQG17hZ3uhFXwP4fEl/g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8ao3EAAAA2wAAAA8AAAAAAAAAAAAAAAAAmAIAAGRycy9k&#10;b3ducmV2LnhtbFBLBQYAAAAABAAEAPUAAACJAwAAAAA=&#10;" fillcolor="white [3212]" strokecolor="#31849b [2408]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3" o:spid="_x0000_s1029" type="#_x0000_t75" alt="3454_Davidson_logo_cmyk.jpg" style="position:absolute;left:7700;top:11550;width:60158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IhrEAAAA2gAAAA8AAABkcnMvZG93bnJldi54bWxEj09rAjEUxO8Fv0N4Qi9Ss9ZSZGsUFQQL&#10;Pfiv99fNc7O4eVmSuLvtp28KQo/DzPyGmS97W4uWfKgcK5iMMxDEhdMVlwrOp+3TDESIyBprx6Tg&#10;mwIsF4OHOebadXyg9hhLkSAcclRgYmxyKUNhyGIYu4Y4eRfnLcYkfSm1xy7BbS2fs+xVWqw4LRhs&#10;aGOouB5vVsHH++dk3315Oz2Y3aidrn9WI3tS6nHYr95AROrjf/je3mkFL/B3Jd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3IhrEAAAA2gAAAA8AAAAAAAAAAAAAAAAA&#10;nwIAAGRycy9kb3ducmV2LnhtbFBLBQYAAAAABAAEAPcAAACQAwAAAAA=&#10;">
                      <v:imagedata r:id="rId10" o:title="3454_Davidson_logo_cmyk"/>
                      <v:path arrowok="t"/>
                    </v:shape>
                    <v:shape id="תמונה 12" o:spid="_x0000_s1030" type="#_x0000_t75" alt="logo.jpg" style="position:absolute;left:29838;top:28635;width:19010;height:1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xP+8AAAA2wAAAA8AAABkcnMvZG93bnJldi54bWxET0sKwjAQ3QveIYzgRjRVUKQ2igqCK9Hq&#10;AcZmbIvNpDRR6+2NILibx/tOsmpNJZ7UuNKygvEoAkGcWV1yruBy3g3nIJxH1lhZJgVvcrBadjsJ&#10;xtq++ETP1OcihLCLUUHhfR1L6bKCDLqRrYkDd7ONQR9gk0vd4CuEm0pOomgmDZYcGgqsaVtQdk8f&#10;RsFWptKkPMin2h6P1wG2/nTYKNXvtesFCE+t/4t/7r0O86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FcT/vAAAANsAAAAPAAAAAAAAAAAAAAAAAJ8CAABkcnMv&#10;ZG93bnJldi54bWxQSwUGAAAAAAQABAD3AAAAiAMAAAAA&#10;">
                      <v:imagedata r:id="rId11" o:title="logo"/>
                      <v:path arrowok="t"/>
                    </v:shape>
                    <v:shape id="תמונה 8" o:spid="_x0000_s1031" type="#_x0000_t75" style="position:absolute;top:2406;width:77483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kkO+AAAA2gAAAA8AAABkcnMvZG93bnJldi54bWxET82KwjAQvgu+QxhhbzbVwyLVKCoKHjxo&#10;9QGGZmyqzaQ2sXbffnMQPH58/4tVb2vRUesrxwomSQqCuHC64lLB9bIfz0D4gKyxdkwK/sjDajkc&#10;LDDT7s1n6vJQihjCPkMFJoQmk9IXhiz6xDXEkbu51mKIsC2lbvEdw20tp2n6Ky1WHBsMNrQ1VDzy&#10;l1XQnR/F0W+6apNvL3fzlOuj3p2U+hn16zmIQH34ij/ug1YQt8Yr8QbI5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PkkO+AAAA2gAAAA8AAAAAAAAAAAAAAAAAnwIAAGRy&#10;cy9kb3ducmV2LnhtbFBLBQYAAAAABAAEAPcAAACKAwAAAAA=&#10;">
                      <v:imagedata r:id="rId12" o:title="" chromakey="white"/>
                      <v:path arrowok="t"/>
                    </v:shape>
                    <v:shape id="תמונה 9" o:spid="_x0000_s1032" type="#_x0000_t75" style="position:absolute;top:96733;width:77724;height:6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RLnCAAAA2gAAAA8AAABkcnMvZG93bnJldi54bWxEj92KwjAUhO8F3yEcwTtNVXbVahQRhL3w&#10;Yv15gGNzbKrNSWliW99+s7Cwl8PMfMOst50tRUO1LxwrmIwTEMSZ0wXnCq6Xw2gBwgdkjaVjUvAm&#10;D9tNv7fGVLuWT9ScQy4ihH2KCkwIVSqlzwxZ9GNXEUfv7mqLIco6l7rGNsJtKadJ8iktFhwXDFa0&#10;N5Q9zy+rYOH8cXajafJ+NZ05fYT2MT9+KzUcdLsViEBd+A//tb+0giX8Xo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ES5wgAAANoAAAAPAAAAAAAAAAAAAAAAAJ8C&#10;AABkcnMvZG93bnJldi54bWxQSwUGAAAAAAQABAD3AAAAjgMAAAAA&#10;">
                      <v:imagedata r:id="rId13" o:title=""/>
                      <v:path arrowok="t"/>
                    </v:shape>
                  </v:group>
                </w:pict>
              </mc:Fallback>
            </mc:AlternateContent>
          </w:r>
        </w:p>
        <w:p w:rsidR="00640DBD" w:rsidRDefault="00640DBD" w:rsidP="00F81917">
          <w:pPr>
            <w:pStyle w:val="a3"/>
            <w:bidi/>
            <w:rPr>
              <w:rFonts w:ascii="Times New Roman" w:eastAsiaTheme="majorEastAsia" w:hAnsiTheme="majorHAnsi" w:cstheme="majorBidi" w:hint="cs"/>
              <w:sz w:val="72"/>
              <w:szCs w:val="72"/>
              <w:rtl/>
            </w:rPr>
          </w:pPr>
        </w:p>
        <w:p w:rsidR="00640DBD" w:rsidRPr="0075656D" w:rsidRDefault="00B60FDE" w:rsidP="00F81917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40DBD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F81917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center" w:tblpY="1142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A23A08">
            <w:tc>
              <w:tcPr>
                <w:tcW w:w="2898" w:type="dxa"/>
              </w:tcPr>
              <w:p w:rsidR="007842C7" w:rsidRPr="00BC754A" w:rsidRDefault="007842C7" w:rsidP="00F8191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bookmarkStart w:id="0" w:name="OLE_LINK1"/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2750D1" w:rsidRDefault="001D3082" w:rsidP="00F81917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מקיף ה'</w:t>
                </w:r>
                <w:r w:rsidR="00DE280B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 w:rsidR="00DE280B"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  <w:t>–</w:t>
                </w:r>
                <w:r w:rsidR="00DE280B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אשדוד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BC754A" w:rsidRDefault="007842C7" w:rsidP="00F8191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2750D1" w:rsidRDefault="001D3082" w:rsidP="00F81917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מרים פירוז, מלכה </w:t>
                </w:r>
                <w:proofErr w:type="spellStart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אמבא</w:t>
                </w:r>
                <w:proofErr w:type="spellEnd"/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</w:t>
                </w:r>
                <w:r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  <w:t>–</w:t>
                </w: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 xml:space="preserve"> תנ"ך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BC754A" w:rsidRDefault="007842C7" w:rsidP="00F8191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2750D1" w:rsidRDefault="002750D1" w:rsidP="00F81917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750D1"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יהודית שוורץ</w:t>
                </w:r>
              </w:p>
            </w:tc>
          </w:tr>
          <w:tr w:rsidR="007842C7" w:rsidTr="00A23A08">
            <w:tc>
              <w:tcPr>
                <w:tcW w:w="2898" w:type="dxa"/>
              </w:tcPr>
              <w:p w:rsidR="007842C7" w:rsidRPr="00640DBD" w:rsidRDefault="007842C7" w:rsidP="00F8191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2750D1" w:rsidRDefault="00D91079" w:rsidP="00F81917">
                <w:pPr>
                  <w:bidi/>
                  <w:rPr>
                    <w:rFonts w:ascii="Arial" w:hAnsi="Arial"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color w:val="002060"/>
                    <w:sz w:val="26"/>
                    <w:szCs w:val="24"/>
                    <w:rtl/>
                    <w:lang w:bidi="he-IL"/>
                  </w:rPr>
                  <w:t>עגל הזהב</w:t>
                </w:r>
              </w:p>
            </w:tc>
          </w:tr>
          <w:bookmarkEnd w:id="0"/>
        </w:tbl>
        <w:p w:rsidR="00BC754A" w:rsidRDefault="00BC754A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F81917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F81917">
          <w:pPr>
            <w:pStyle w:val="a3"/>
            <w:bidi/>
            <w:jc w:val="center"/>
            <w:rPr>
              <w:rFonts w:ascii="Arial" w:hint="cs"/>
              <w:sz w:val="36"/>
              <w:szCs w:val="36"/>
              <w:rtl/>
            </w:rPr>
          </w:pPr>
        </w:p>
        <w:p w:rsidR="00640DBD" w:rsidRDefault="00B60FDE" w:rsidP="00F81917">
          <w:pPr>
            <w:pStyle w:val="a3"/>
            <w:bidi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</w:sdtContent>
    </w:sdt>
    <w:p w:rsidR="00F81917" w:rsidRDefault="00F81917" w:rsidP="00F81917">
      <w:pPr>
        <w:bidi/>
        <w:spacing w:before="0"/>
        <w:rPr>
          <w:b/>
          <w:bCs/>
          <w:sz w:val="32"/>
          <w:szCs w:val="32"/>
          <w:rtl/>
          <w:lang w:bidi="he-IL"/>
        </w:rPr>
      </w:pPr>
      <w:r>
        <w:rPr>
          <w:b/>
          <w:bCs/>
          <w:sz w:val="32"/>
          <w:szCs w:val="32"/>
        </w:rPr>
        <w:br w:type="page"/>
      </w:r>
    </w:p>
    <w:p w:rsidR="00F81917" w:rsidRDefault="00F81917" w:rsidP="00F81917">
      <w:pPr>
        <w:bidi/>
        <w:rPr>
          <w:sz w:val="26"/>
          <w:szCs w:val="26"/>
          <w:lang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FFA79A" wp14:editId="6BCDA30D">
                <wp:simplePos x="0" y="0"/>
                <wp:positionH relativeFrom="column">
                  <wp:posOffset>590550</wp:posOffset>
                </wp:positionH>
                <wp:positionV relativeFrom="paragraph">
                  <wp:posOffset>-349250</wp:posOffset>
                </wp:positionV>
                <wp:extent cx="4895850" cy="76200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5A83" w:rsidRPr="00623F1E" w:rsidRDefault="00DB5A83" w:rsidP="00F8191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F1E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עגל הזהב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46.5pt;margin-top:-27.5pt;width:385.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" filled="f" stroked="f">
                <v:textbox>
                  <w:txbxContent>
                    <w:p w:rsidR="00DB5A83" w:rsidRPr="00623F1E" w:rsidRDefault="00DB5A83" w:rsidP="00F8191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623F1E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עגל הזהב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1917" w:rsidRDefault="00F81917" w:rsidP="00F81917">
      <w:pPr>
        <w:bidi/>
        <w:rPr>
          <w:sz w:val="26"/>
          <w:szCs w:val="26"/>
          <w:lang w:bidi="he-IL"/>
        </w:rPr>
      </w:pPr>
    </w:p>
    <w:p w:rsidR="00262CD7" w:rsidRPr="00D122EF" w:rsidRDefault="00262CD7" w:rsidP="00262CD7">
      <w:pPr>
        <w:bidi/>
        <w:rPr>
          <w:rFonts w:hint="cs"/>
          <w:b/>
          <w:bCs/>
          <w:sz w:val="30"/>
          <w:szCs w:val="30"/>
          <w:rtl/>
          <w:lang w:bidi="he-IL"/>
        </w:rPr>
      </w:pPr>
      <w:r w:rsidRPr="00D122EF">
        <w:rPr>
          <w:rFonts w:hint="cs"/>
          <w:b/>
          <w:bCs/>
          <w:sz w:val="30"/>
          <w:szCs w:val="30"/>
          <w:rtl/>
          <w:lang w:bidi="he-IL"/>
        </w:rPr>
        <w:t>דיון משפטי</w:t>
      </w:r>
    </w:p>
    <w:p w:rsidR="00B60FDE" w:rsidRPr="00B60FDE" w:rsidRDefault="00B60FDE" w:rsidP="00262CD7">
      <w:pPr>
        <w:bidi/>
        <w:rPr>
          <w:rFonts w:hint="cs"/>
          <w:b/>
          <w:bCs/>
          <w:sz w:val="26"/>
          <w:szCs w:val="26"/>
          <w:u w:val="single"/>
          <w:rtl/>
          <w:lang w:bidi="he-IL"/>
        </w:rPr>
      </w:pPr>
      <w:r w:rsidRPr="00B60FDE">
        <w:rPr>
          <w:rFonts w:hint="cs"/>
          <w:b/>
          <w:bCs/>
          <w:sz w:val="26"/>
          <w:szCs w:val="26"/>
          <w:u w:val="single"/>
          <w:rtl/>
          <w:lang w:bidi="he-IL"/>
        </w:rPr>
        <w:t>משימה 1</w:t>
      </w:r>
    </w:p>
    <w:p w:rsidR="00262CD7" w:rsidRPr="00D122EF" w:rsidRDefault="00A33FB9" w:rsidP="00B60FDE">
      <w:pPr>
        <w:bidi/>
        <w:rPr>
          <w:sz w:val="26"/>
          <w:szCs w:val="26"/>
          <w:rtl/>
          <w:lang w:bidi="he-IL"/>
        </w:rPr>
      </w:pPr>
      <w:r w:rsidRPr="00D122EF">
        <w:rPr>
          <w:rFonts w:hint="cs"/>
          <w:sz w:val="26"/>
          <w:szCs w:val="26"/>
          <w:rtl/>
          <w:lang w:bidi="he-IL"/>
        </w:rPr>
        <w:t>הי</w:t>
      </w:r>
      <w:r w:rsidR="002827F8" w:rsidRPr="00D122EF">
        <w:rPr>
          <w:rFonts w:hint="cs"/>
          <w:sz w:val="26"/>
          <w:szCs w:val="26"/>
          <w:rtl/>
          <w:lang w:bidi="he-IL"/>
        </w:rPr>
        <w:t>כנסו לאתרים שונים ואספו מידע על פי ההנחיות הבאות:</w:t>
      </w:r>
    </w:p>
    <w:p w:rsidR="002827F8" w:rsidRDefault="002827F8" w:rsidP="002827F8">
      <w:pPr>
        <w:pStyle w:val="a8"/>
        <w:numPr>
          <w:ilvl w:val="0"/>
          <w:numId w:val="2"/>
        </w:numPr>
        <w:bidi/>
        <w:rPr>
          <w:sz w:val="26"/>
          <w:szCs w:val="26"/>
          <w:lang w:bidi="he-IL"/>
        </w:rPr>
      </w:pPr>
      <w:r>
        <w:rPr>
          <w:rFonts w:hint="cs"/>
          <w:sz w:val="26"/>
          <w:szCs w:val="26"/>
          <w:rtl/>
          <w:lang w:bidi="he-IL"/>
        </w:rPr>
        <w:t>כיצד מתנהל משפט בימינו? (התפקידים, מיקום, מי מוסמך לתפקיד משפטי)</w:t>
      </w: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  <w:r>
        <w:rPr>
          <w:rFonts w:hint="cs"/>
          <w:noProof/>
          <w:sz w:val="26"/>
          <w:szCs w:val="26"/>
          <w:rtl/>
          <w:lang w:bidi="he-I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229870</wp:posOffset>
                </wp:positionV>
                <wp:extent cx="5372100" cy="2457450"/>
                <wp:effectExtent l="0" t="0" r="19050" b="19050"/>
                <wp:wrapNone/>
                <wp:docPr id="3" name="מלב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45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FDE" w:rsidRDefault="00B60FDE" w:rsidP="00B60FDE">
                            <w:pPr>
                              <w:jc w:val="right"/>
                              <w:rPr>
                                <w:rFonts w:hint="cs"/>
                                <w:rtl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" o:spid="_x0000_s1027" style="position:absolute;left:0;text-align:left;margin-left:9pt;margin-top:18.1pt;width:423pt;height:19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" fillcolor="white [3201]" strokecolor="#f79646 [3209]" strokeweight="2pt">
                <v:textbox>
                  <w:txbxContent>
                    <w:p w:rsidR="00B60FDE" w:rsidRDefault="00B60FDE" w:rsidP="00B60FDE">
                      <w:pPr>
                        <w:jc w:val="right"/>
                        <w:rPr>
                          <w:rFonts w:hint="cs"/>
                          <w:rtl/>
                          <w:lang w:bidi="he-I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Pr="00B60FDE" w:rsidRDefault="00B60FDE" w:rsidP="00B60FDE">
      <w:pPr>
        <w:bidi/>
        <w:rPr>
          <w:sz w:val="26"/>
          <w:szCs w:val="26"/>
          <w:lang w:bidi="he-IL"/>
        </w:rPr>
      </w:pPr>
    </w:p>
    <w:p w:rsidR="00B60FDE" w:rsidRDefault="00B60FDE" w:rsidP="00B60FDE">
      <w:pPr>
        <w:pStyle w:val="a8"/>
        <w:numPr>
          <w:ilvl w:val="0"/>
          <w:numId w:val="2"/>
        </w:numPr>
        <w:bidi/>
        <w:rPr>
          <w:rFonts w:hint="cs"/>
          <w:sz w:val="26"/>
          <w:szCs w:val="26"/>
          <w:lang w:bidi="he-IL"/>
        </w:rPr>
      </w:pPr>
      <w:r>
        <w:rPr>
          <w:rFonts w:hint="cs"/>
          <w:sz w:val="26"/>
          <w:szCs w:val="26"/>
          <w:rtl/>
          <w:lang w:bidi="he-IL"/>
        </w:rPr>
        <w:t>מה צריך להתקיים כדי שיהיה משפט הוגן?</w:t>
      </w:r>
    </w:p>
    <w:p w:rsidR="00B60FDE" w:rsidRDefault="00B60FDE" w:rsidP="006928F3">
      <w:pPr>
        <w:bidi/>
        <w:rPr>
          <w:rFonts w:hint="cs"/>
          <w:sz w:val="26"/>
          <w:szCs w:val="26"/>
          <w:rtl/>
          <w:lang w:bidi="he-IL"/>
        </w:rPr>
      </w:pPr>
      <w:r>
        <w:rPr>
          <w:rFonts w:hint="cs"/>
          <w:noProof/>
          <w:sz w:val="26"/>
          <w:szCs w:val="26"/>
          <w:rtl/>
          <w:lang w:bidi="he-I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551C6F" wp14:editId="6330926F">
                <wp:simplePos x="0" y="0"/>
                <wp:positionH relativeFrom="column">
                  <wp:posOffset>114300</wp:posOffset>
                </wp:positionH>
                <wp:positionV relativeFrom="paragraph">
                  <wp:posOffset>-636</wp:posOffset>
                </wp:positionV>
                <wp:extent cx="5372100" cy="2619375"/>
                <wp:effectExtent l="0" t="0" r="19050" b="28575"/>
                <wp:wrapNone/>
                <wp:docPr id="6" name="מלב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FDE" w:rsidRDefault="00B60FDE" w:rsidP="00B60FDE">
                            <w:pPr>
                              <w:jc w:val="right"/>
                              <w:rPr>
                                <w:rFonts w:hint="cs"/>
                                <w:rtl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6" o:spid="_x0000_s1028" style="position:absolute;left:0;text-align:left;margin-left:9pt;margin-top:-.05pt;width:423pt;height:20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" fillcolor="white [3201]" strokecolor="#f79646 [3209]" strokeweight="2pt">
                <v:textbox>
                  <w:txbxContent>
                    <w:p w:rsidR="00B60FDE" w:rsidRDefault="00B60FDE" w:rsidP="00B60FDE">
                      <w:pPr>
                        <w:jc w:val="right"/>
                        <w:rPr>
                          <w:rFonts w:hint="cs"/>
                          <w:rtl/>
                          <w:lang w:bidi="he-I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B60FDE" w:rsidRDefault="00B60FDE" w:rsidP="00B60FDE">
      <w:pPr>
        <w:bidi/>
        <w:rPr>
          <w:rFonts w:hint="cs"/>
          <w:sz w:val="26"/>
          <w:szCs w:val="26"/>
          <w:rtl/>
          <w:lang w:bidi="he-IL"/>
        </w:rPr>
      </w:pPr>
    </w:p>
    <w:p w:rsidR="006928F3" w:rsidRDefault="006928F3" w:rsidP="00B60FDE">
      <w:pPr>
        <w:bidi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בפרשת עגל הזהב </w:t>
      </w:r>
      <w:r>
        <w:rPr>
          <w:sz w:val="26"/>
          <w:szCs w:val="26"/>
          <w:rtl/>
          <w:lang w:bidi="he-IL"/>
        </w:rPr>
        <w:t>–</w:t>
      </w:r>
      <w:r>
        <w:rPr>
          <w:rFonts w:hint="cs"/>
          <w:sz w:val="26"/>
          <w:szCs w:val="26"/>
          <w:rtl/>
          <w:lang w:bidi="he-IL"/>
        </w:rPr>
        <w:t xml:space="preserve"> כתבו מי מייצג כל תפקיד: </w:t>
      </w:r>
    </w:p>
    <w:tbl>
      <w:tblPr>
        <w:tblStyle w:val="a7"/>
        <w:bidiVisual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65"/>
        <w:gridCol w:w="7541"/>
      </w:tblGrid>
      <w:tr w:rsidR="00A9228C" w:rsidTr="00B60FDE">
        <w:tc>
          <w:tcPr>
            <w:tcW w:w="1065" w:type="dxa"/>
            <w:shd w:val="clear" w:color="auto" w:fill="FBD4B4" w:themeFill="accent6" w:themeFillTint="66"/>
          </w:tcPr>
          <w:p w:rsidR="00A9228C" w:rsidRPr="00435156" w:rsidRDefault="00A9228C" w:rsidP="00A9228C">
            <w:pPr>
              <w:bidi/>
              <w:rPr>
                <w:b/>
                <w:bCs/>
                <w:sz w:val="26"/>
                <w:szCs w:val="26"/>
                <w:rtl/>
                <w:lang w:bidi="he-IL"/>
              </w:rPr>
            </w:pPr>
            <w:r w:rsidRPr="00435156">
              <w:rPr>
                <w:rFonts w:hint="cs"/>
                <w:b/>
                <w:bCs/>
                <w:sz w:val="26"/>
                <w:szCs w:val="26"/>
                <w:rtl/>
                <w:lang w:bidi="he-IL"/>
              </w:rPr>
              <w:t xml:space="preserve">סנגור </w:t>
            </w:r>
            <w:r w:rsidRPr="00435156">
              <w:rPr>
                <w:b/>
                <w:bCs/>
                <w:sz w:val="26"/>
                <w:szCs w:val="26"/>
                <w:rtl/>
                <w:lang w:bidi="he-IL"/>
              </w:rPr>
              <w:br/>
            </w:r>
          </w:p>
        </w:tc>
        <w:tc>
          <w:tcPr>
            <w:tcW w:w="7541" w:type="dxa"/>
          </w:tcPr>
          <w:p w:rsidR="00A9228C" w:rsidRDefault="00A9228C" w:rsidP="00DB5A83">
            <w:pPr>
              <w:bidi/>
              <w:rPr>
                <w:rFonts w:hint="cs"/>
                <w:sz w:val="26"/>
                <w:szCs w:val="26"/>
                <w:rtl/>
                <w:lang w:bidi="he-IL"/>
              </w:rPr>
            </w:pPr>
          </w:p>
        </w:tc>
      </w:tr>
      <w:tr w:rsidR="00A9228C" w:rsidTr="00B60FDE">
        <w:tc>
          <w:tcPr>
            <w:tcW w:w="1065" w:type="dxa"/>
            <w:shd w:val="clear" w:color="auto" w:fill="FBD4B4" w:themeFill="accent6" w:themeFillTint="66"/>
          </w:tcPr>
          <w:p w:rsidR="00A9228C" w:rsidRPr="00435156" w:rsidRDefault="00A9228C" w:rsidP="00A9228C">
            <w:pPr>
              <w:bidi/>
              <w:rPr>
                <w:b/>
                <w:bCs/>
                <w:sz w:val="26"/>
                <w:szCs w:val="26"/>
                <w:rtl/>
                <w:lang w:bidi="he-IL"/>
              </w:rPr>
            </w:pPr>
            <w:r w:rsidRPr="00435156">
              <w:rPr>
                <w:rFonts w:hint="cs"/>
                <w:b/>
                <w:bCs/>
                <w:sz w:val="26"/>
                <w:szCs w:val="26"/>
                <w:rtl/>
                <w:lang w:bidi="he-IL"/>
              </w:rPr>
              <w:t xml:space="preserve">קטגור </w:t>
            </w:r>
            <w:r w:rsidRPr="00435156">
              <w:rPr>
                <w:b/>
                <w:bCs/>
                <w:sz w:val="26"/>
                <w:szCs w:val="26"/>
                <w:rtl/>
                <w:lang w:bidi="he-IL"/>
              </w:rPr>
              <w:br/>
            </w:r>
          </w:p>
        </w:tc>
        <w:tc>
          <w:tcPr>
            <w:tcW w:w="7541" w:type="dxa"/>
          </w:tcPr>
          <w:p w:rsidR="00A9228C" w:rsidRDefault="00A9228C" w:rsidP="00DB5A83">
            <w:pPr>
              <w:bidi/>
              <w:rPr>
                <w:sz w:val="26"/>
                <w:szCs w:val="26"/>
                <w:rtl/>
                <w:lang w:bidi="he-IL"/>
              </w:rPr>
            </w:pPr>
          </w:p>
        </w:tc>
      </w:tr>
      <w:tr w:rsidR="00A9228C" w:rsidTr="00B60FDE">
        <w:tc>
          <w:tcPr>
            <w:tcW w:w="1065" w:type="dxa"/>
            <w:shd w:val="clear" w:color="auto" w:fill="FBD4B4" w:themeFill="accent6" w:themeFillTint="66"/>
          </w:tcPr>
          <w:p w:rsidR="00A9228C" w:rsidRPr="00435156" w:rsidRDefault="00A9228C" w:rsidP="00A9228C">
            <w:pPr>
              <w:bidi/>
              <w:rPr>
                <w:b/>
                <w:bCs/>
                <w:sz w:val="26"/>
                <w:szCs w:val="26"/>
                <w:rtl/>
                <w:lang w:bidi="he-IL"/>
              </w:rPr>
            </w:pPr>
            <w:r w:rsidRPr="00435156">
              <w:rPr>
                <w:rFonts w:hint="cs"/>
                <w:b/>
                <w:bCs/>
                <w:sz w:val="26"/>
                <w:szCs w:val="26"/>
                <w:rtl/>
                <w:lang w:bidi="he-IL"/>
              </w:rPr>
              <w:t>נאשם</w:t>
            </w:r>
            <w:r w:rsidRPr="00435156">
              <w:rPr>
                <w:b/>
                <w:bCs/>
                <w:sz w:val="26"/>
                <w:szCs w:val="26"/>
                <w:rtl/>
                <w:lang w:bidi="he-IL"/>
              </w:rPr>
              <w:br/>
            </w:r>
          </w:p>
        </w:tc>
        <w:tc>
          <w:tcPr>
            <w:tcW w:w="7541" w:type="dxa"/>
          </w:tcPr>
          <w:p w:rsidR="00A9228C" w:rsidRDefault="00A9228C" w:rsidP="00DB5A83">
            <w:pPr>
              <w:bidi/>
              <w:rPr>
                <w:sz w:val="26"/>
                <w:szCs w:val="26"/>
                <w:rtl/>
                <w:lang w:bidi="he-IL"/>
              </w:rPr>
            </w:pPr>
          </w:p>
        </w:tc>
      </w:tr>
      <w:tr w:rsidR="00A9228C" w:rsidTr="00B60FDE">
        <w:tc>
          <w:tcPr>
            <w:tcW w:w="1065" w:type="dxa"/>
            <w:shd w:val="clear" w:color="auto" w:fill="FBD4B4" w:themeFill="accent6" w:themeFillTint="66"/>
          </w:tcPr>
          <w:p w:rsidR="00A9228C" w:rsidRPr="00435156" w:rsidRDefault="00A9228C" w:rsidP="00DB5A83">
            <w:pPr>
              <w:bidi/>
              <w:rPr>
                <w:b/>
                <w:bCs/>
                <w:sz w:val="26"/>
                <w:szCs w:val="26"/>
                <w:rtl/>
                <w:lang w:bidi="he-IL"/>
              </w:rPr>
            </w:pPr>
            <w:r w:rsidRPr="00435156">
              <w:rPr>
                <w:rFonts w:hint="cs"/>
                <w:b/>
                <w:bCs/>
                <w:sz w:val="26"/>
                <w:szCs w:val="26"/>
                <w:rtl/>
                <w:lang w:bidi="he-IL"/>
              </w:rPr>
              <w:t>שופט</w:t>
            </w:r>
          </w:p>
          <w:p w:rsidR="00A9228C" w:rsidRPr="00435156" w:rsidRDefault="00A9228C" w:rsidP="00A9228C">
            <w:pPr>
              <w:bidi/>
              <w:rPr>
                <w:b/>
                <w:bCs/>
                <w:sz w:val="26"/>
                <w:szCs w:val="26"/>
                <w:rtl/>
                <w:lang w:bidi="he-IL"/>
              </w:rPr>
            </w:pPr>
          </w:p>
        </w:tc>
        <w:tc>
          <w:tcPr>
            <w:tcW w:w="7541" w:type="dxa"/>
          </w:tcPr>
          <w:p w:rsidR="00A9228C" w:rsidRDefault="00A9228C" w:rsidP="00DB5A83">
            <w:pPr>
              <w:bidi/>
              <w:rPr>
                <w:sz w:val="26"/>
                <w:szCs w:val="26"/>
                <w:rtl/>
                <w:lang w:bidi="he-IL"/>
              </w:rPr>
            </w:pPr>
          </w:p>
        </w:tc>
      </w:tr>
    </w:tbl>
    <w:p w:rsidR="00B60FDE" w:rsidRDefault="00B60FDE" w:rsidP="00B60FDE">
      <w:pPr>
        <w:bidi/>
        <w:rPr>
          <w:rFonts w:hint="cs"/>
          <w:b/>
          <w:bCs/>
          <w:sz w:val="26"/>
          <w:szCs w:val="26"/>
          <w:u w:val="single"/>
          <w:rtl/>
          <w:lang w:bidi="he-IL"/>
        </w:rPr>
      </w:pPr>
    </w:p>
    <w:p w:rsidR="00B60FDE" w:rsidRPr="00B60FDE" w:rsidRDefault="00B60FDE" w:rsidP="00B60FDE">
      <w:pPr>
        <w:bidi/>
        <w:rPr>
          <w:rFonts w:hint="cs"/>
          <w:b/>
          <w:bCs/>
          <w:sz w:val="26"/>
          <w:szCs w:val="26"/>
          <w:u w:val="single"/>
          <w:rtl/>
          <w:lang w:bidi="he-IL"/>
        </w:rPr>
      </w:pPr>
      <w:r w:rsidRPr="00B60FDE">
        <w:rPr>
          <w:rFonts w:hint="cs"/>
          <w:b/>
          <w:bCs/>
          <w:sz w:val="26"/>
          <w:szCs w:val="26"/>
          <w:u w:val="single"/>
          <w:rtl/>
          <w:lang w:bidi="he-IL"/>
        </w:rPr>
        <w:t xml:space="preserve">משימה </w:t>
      </w:r>
      <w:r>
        <w:rPr>
          <w:rFonts w:hint="cs"/>
          <w:b/>
          <w:bCs/>
          <w:sz w:val="26"/>
          <w:szCs w:val="26"/>
          <w:u w:val="single"/>
          <w:rtl/>
          <w:lang w:bidi="he-IL"/>
        </w:rPr>
        <w:t>2</w:t>
      </w:r>
    </w:p>
    <w:p w:rsidR="008E7C26" w:rsidRDefault="008E7C26" w:rsidP="006928F3">
      <w:pPr>
        <w:bidi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אנו נקיים משפט </w:t>
      </w:r>
      <w:r w:rsidR="006928F3">
        <w:rPr>
          <w:rFonts w:hint="cs"/>
          <w:b/>
          <w:bCs/>
          <w:sz w:val="26"/>
          <w:szCs w:val="26"/>
          <w:rtl/>
          <w:lang w:bidi="he-IL"/>
        </w:rPr>
        <w:t xml:space="preserve">לעם </w:t>
      </w:r>
      <w:r>
        <w:rPr>
          <w:rFonts w:hint="cs"/>
          <w:sz w:val="26"/>
          <w:szCs w:val="26"/>
          <w:rtl/>
          <w:lang w:bidi="he-IL"/>
        </w:rPr>
        <w:t>כמו בבית משפט בימינו.</w:t>
      </w:r>
    </w:p>
    <w:p w:rsidR="00BD0CF4" w:rsidRDefault="00A93093" w:rsidP="006928F3">
      <w:pPr>
        <w:bidi/>
        <w:rPr>
          <w:sz w:val="26"/>
          <w:szCs w:val="26"/>
          <w:rtl/>
          <w:lang w:bidi="he-IL"/>
        </w:rPr>
      </w:pPr>
      <w:r w:rsidRPr="00B8742A">
        <w:rPr>
          <w:rFonts w:hint="cs"/>
          <w:sz w:val="26"/>
          <w:szCs w:val="26"/>
          <w:rtl/>
          <w:lang w:bidi="he-IL"/>
        </w:rPr>
        <w:t xml:space="preserve">כל </w:t>
      </w:r>
      <w:r w:rsidR="00262CD7" w:rsidRPr="00B8742A">
        <w:rPr>
          <w:rFonts w:hint="cs"/>
          <w:sz w:val="26"/>
          <w:szCs w:val="26"/>
          <w:rtl/>
          <w:lang w:bidi="he-IL"/>
        </w:rPr>
        <w:t xml:space="preserve">קבוצה </w:t>
      </w:r>
      <w:r w:rsidRPr="00B8742A">
        <w:rPr>
          <w:rFonts w:hint="cs"/>
          <w:sz w:val="26"/>
          <w:szCs w:val="26"/>
          <w:rtl/>
          <w:lang w:bidi="he-IL"/>
        </w:rPr>
        <w:t xml:space="preserve">מנהלת משפט </w:t>
      </w:r>
      <w:r w:rsidR="00E3052E" w:rsidRPr="00B8742A">
        <w:rPr>
          <w:rFonts w:hint="cs"/>
          <w:sz w:val="26"/>
          <w:szCs w:val="26"/>
          <w:rtl/>
          <w:lang w:bidi="he-IL"/>
        </w:rPr>
        <w:t>ובו לכל אחד</w:t>
      </w:r>
      <w:r w:rsidR="00B8742A" w:rsidRPr="00B8742A">
        <w:rPr>
          <w:rFonts w:hint="cs"/>
          <w:sz w:val="26"/>
          <w:szCs w:val="26"/>
          <w:rtl/>
          <w:lang w:bidi="he-IL"/>
        </w:rPr>
        <w:t xml:space="preserve"> תפקיד</w:t>
      </w:r>
      <w:r w:rsidR="006928F3">
        <w:rPr>
          <w:rFonts w:hint="cs"/>
          <w:sz w:val="26"/>
          <w:szCs w:val="26"/>
          <w:rtl/>
          <w:lang w:bidi="he-IL"/>
        </w:rPr>
        <w:t xml:space="preserve">, </w:t>
      </w:r>
      <w:r w:rsidR="005122C3">
        <w:rPr>
          <w:rFonts w:hint="cs"/>
          <w:sz w:val="26"/>
          <w:szCs w:val="26"/>
          <w:rtl/>
          <w:lang w:bidi="he-IL"/>
        </w:rPr>
        <w:t>עליכם לחלק ביניכם את התפקידים ולאסוף</w:t>
      </w:r>
      <w:r w:rsidR="00B8742A" w:rsidRPr="00B8742A">
        <w:rPr>
          <w:rFonts w:hint="cs"/>
          <w:sz w:val="26"/>
          <w:szCs w:val="26"/>
          <w:rtl/>
          <w:lang w:bidi="he-IL"/>
        </w:rPr>
        <w:t xml:space="preserve"> נתונים על מנת </w:t>
      </w:r>
      <w:r w:rsidR="00E3052E" w:rsidRPr="00B8742A">
        <w:rPr>
          <w:rFonts w:hint="cs"/>
          <w:sz w:val="26"/>
          <w:szCs w:val="26"/>
          <w:rtl/>
          <w:lang w:bidi="he-IL"/>
        </w:rPr>
        <w:t>להגיע מוכנים למשפט.</w:t>
      </w:r>
    </w:p>
    <w:p w:rsidR="00B8742A" w:rsidRDefault="00B8742A" w:rsidP="00031D10">
      <w:pPr>
        <w:bidi/>
        <w:rPr>
          <w:sz w:val="26"/>
          <w:szCs w:val="26"/>
          <w:rtl/>
          <w:lang w:bidi="he-IL"/>
        </w:rPr>
      </w:pPr>
      <w:r w:rsidRPr="006E1F11">
        <w:rPr>
          <w:rFonts w:hint="cs"/>
          <w:sz w:val="26"/>
          <w:szCs w:val="26"/>
          <w:highlight w:val="lightGray"/>
          <w:u w:val="single"/>
          <w:rtl/>
          <w:lang w:bidi="he-IL"/>
        </w:rPr>
        <w:t>תפקידים</w:t>
      </w:r>
      <w:r>
        <w:rPr>
          <w:rFonts w:hint="cs"/>
          <w:sz w:val="26"/>
          <w:szCs w:val="26"/>
          <w:rtl/>
          <w:lang w:bidi="he-IL"/>
        </w:rPr>
        <w:t xml:space="preserve">:  </w:t>
      </w:r>
      <w:r w:rsidR="00633F8C">
        <w:rPr>
          <w:rFonts w:hint="cs"/>
          <w:sz w:val="26"/>
          <w:szCs w:val="26"/>
          <w:rtl/>
          <w:lang w:bidi="he-IL"/>
        </w:rPr>
        <w:t>סנגור</w:t>
      </w:r>
      <w:r w:rsidR="00031D10">
        <w:rPr>
          <w:rFonts w:hint="cs"/>
          <w:sz w:val="26"/>
          <w:szCs w:val="26"/>
          <w:rtl/>
          <w:lang w:bidi="he-IL"/>
        </w:rPr>
        <w:t xml:space="preserve"> (הגנה</w:t>
      </w:r>
      <w:r w:rsidR="00633F8C">
        <w:rPr>
          <w:rFonts w:hint="cs"/>
          <w:sz w:val="26"/>
          <w:szCs w:val="26"/>
          <w:rtl/>
          <w:lang w:bidi="he-IL"/>
        </w:rPr>
        <w:t>)</w:t>
      </w:r>
      <w:r>
        <w:rPr>
          <w:rFonts w:hint="cs"/>
          <w:sz w:val="26"/>
          <w:szCs w:val="26"/>
          <w:rtl/>
          <w:lang w:bidi="he-IL"/>
        </w:rPr>
        <w:t>, קטגור</w:t>
      </w:r>
      <w:r w:rsidR="00633F8C">
        <w:rPr>
          <w:rFonts w:hint="cs"/>
          <w:sz w:val="26"/>
          <w:szCs w:val="26"/>
          <w:rtl/>
          <w:lang w:bidi="he-IL"/>
        </w:rPr>
        <w:t xml:space="preserve"> (תב</w:t>
      </w:r>
      <w:r w:rsidR="00031D10">
        <w:rPr>
          <w:rFonts w:hint="cs"/>
          <w:sz w:val="26"/>
          <w:szCs w:val="26"/>
          <w:rtl/>
          <w:lang w:bidi="he-IL"/>
        </w:rPr>
        <w:t>י</w:t>
      </w:r>
      <w:r w:rsidR="00633F8C">
        <w:rPr>
          <w:rFonts w:hint="cs"/>
          <w:sz w:val="26"/>
          <w:szCs w:val="26"/>
          <w:rtl/>
          <w:lang w:bidi="he-IL"/>
        </w:rPr>
        <w:t>ע</w:t>
      </w:r>
      <w:r w:rsidR="00031D10">
        <w:rPr>
          <w:rFonts w:hint="cs"/>
          <w:sz w:val="26"/>
          <w:szCs w:val="26"/>
          <w:rtl/>
          <w:lang w:bidi="he-IL"/>
        </w:rPr>
        <w:t>ה</w:t>
      </w:r>
      <w:r w:rsidR="00633F8C">
        <w:rPr>
          <w:rFonts w:hint="cs"/>
          <w:sz w:val="26"/>
          <w:szCs w:val="26"/>
          <w:rtl/>
          <w:lang w:bidi="he-IL"/>
        </w:rPr>
        <w:t xml:space="preserve">) </w:t>
      </w:r>
      <w:r>
        <w:rPr>
          <w:rFonts w:hint="cs"/>
          <w:sz w:val="26"/>
          <w:szCs w:val="26"/>
          <w:rtl/>
          <w:lang w:bidi="he-IL"/>
        </w:rPr>
        <w:t>, שופט, נאשם ועיתונאי מדווח</w:t>
      </w:r>
    </w:p>
    <w:p w:rsidR="00A33FB9" w:rsidRDefault="00A33FB9" w:rsidP="00A40AB8">
      <w:pPr>
        <w:bidi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עליכם להכין מסמך לקראת המשפט </w:t>
      </w:r>
      <w:r>
        <w:rPr>
          <w:sz w:val="26"/>
          <w:szCs w:val="26"/>
          <w:rtl/>
          <w:lang w:bidi="he-IL"/>
        </w:rPr>
        <w:t>–</w:t>
      </w:r>
      <w:r>
        <w:rPr>
          <w:rFonts w:hint="cs"/>
          <w:sz w:val="26"/>
          <w:szCs w:val="26"/>
          <w:rtl/>
          <w:lang w:bidi="he-IL"/>
        </w:rPr>
        <w:t xml:space="preserve"> הכולל נקודות שבהן משתמש כל בעל תפקיד.</w:t>
      </w:r>
      <w:r w:rsidR="00A40AB8">
        <w:rPr>
          <w:rFonts w:hint="cs"/>
          <w:sz w:val="26"/>
          <w:szCs w:val="26"/>
          <w:rtl/>
          <w:lang w:bidi="he-IL"/>
        </w:rPr>
        <w:t xml:space="preserve"> השוו עם פסק הדין שנתן אלוקים והאם מוצדק בעיניכם, אם לא נמקו והציעו פסק דין שונה.</w:t>
      </w:r>
    </w:p>
    <w:p w:rsidR="00B60FDE" w:rsidRDefault="00B60FDE" w:rsidP="004021CF">
      <w:pPr>
        <w:bidi/>
        <w:rPr>
          <w:rFonts w:hint="cs"/>
          <w:sz w:val="26"/>
          <w:szCs w:val="26"/>
          <w:rtl/>
          <w:lang w:bidi="he-IL"/>
        </w:rPr>
      </w:pPr>
    </w:p>
    <w:p w:rsidR="00B60FDE" w:rsidRPr="00B60FDE" w:rsidRDefault="00B60FDE" w:rsidP="00B60FDE">
      <w:pPr>
        <w:bidi/>
        <w:rPr>
          <w:rFonts w:hint="cs"/>
          <w:b/>
          <w:bCs/>
          <w:sz w:val="26"/>
          <w:szCs w:val="26"/>
          <w:u w:val="single"/>
          <w:rtl/>
          <w:lang w:bidi="he-IL"/>
        </w:rPr>
      </w:pPr>
      <w:r w:rsidRPr="00B60FDE">
        <w:rPr>
          <w:rFonts w:hint="cs"/>
          <w:b/>
          <w:bCs/>
          <w:sz w:val="26"/>
          <w:szCs w:val="26"/>
          <w:u w:val="single"/>
          <w:rtl/>
          <w:lang w:bidi="he-IL"/>
        </w:rPr>
        <w:t xml:space="preserve">משימה </w:t>
      </w:r>
      <w:r>
        <w:rPr>
          <w:rFonts w:hint="cs"/>
          <w:b/>
          <w:bCs/>
          <w:sz w:val="26"/>
          <w:szCs w:val="26"/>
          <w:u w:val="single"/>
          <w:rtl/>
          <w:lang w:bidi="he-IL"/>
        </w:rPr>
        <w:t>3</w:t>
      </w:r>
    </w:p>
    <w:p w:rsidR="002827F8" w:rsidRDefault="000960CA" w:rsidP="00B60FDE">
      <w:pPr>
        <w:bidi/>
        <w:rPr>
          <w:sz w:val="26"/>
          <w:szCs w:val="26"/>
          <w:rtl/>
          <w:lang w:bidi="he-IL"/>
        </w:rPr>
      </w:pPr>
      <w:r>
        <w:rPr>
          <w:rFonts w:hint="cs"/>
          <w:sz w:val="26"/>
          <w:szCs w:val="26"/>
          <w:rtl/>
          <w:lang w:bidi="he-IL"/>
        </w:rPr>
        <w:t xml:space="preserve">עליכם לבנות </w:t>
      </w:r>
      <w:r w:rsidRPr="006E1F11">
        <w:rPr>
          <w:rFonts w:hint="cs"/>
          <w:sz w:val="26"/>
          <w:szCs w:val="26"/>
          <w:highlight w:val="lightGray"/>
          <w:rtl/>
          <w:lang w:bidi="he-IL"/>
        </w:rPr>
        <w:t>קומיקס</w:t>
      </w:r>
      <w:r>
        <w:rPr>
          <w:rFonts w:hint="cs"/>
          <w:sz w:val="26"/>
          <w:szCs w:val="26"/>
          <w:rtl/>
          <w:lang w:bidi="he-IL"/>
        </w:rPr>
        <w:t xml:space="preserve"> המבוסס על תכנון המשפט שלכם </w:t>
      </w:r>
      <w:r>
        <w:rPr>
          <w:sz w:val="26"/>
          <w:szCs w:val="26"/>
          <w:rtl/>
          <w:lang w:bidi="he-IL"/>
        </w:rPr>
        <w:t>–</w:t>
      </w:r>
      <w:r>
        <w:rPr>
          <w:rFonts w:hint="cs"/>
          <w:sz w:val="26"/>
          <w:szCs w:val="26"/>
          <w:rtl/>
          <w:lang w:bidi="he-IL"/>
        </w:rPr>
        <w:t xml:space="preserve"> התייחסו לבעלי התפקידים, מהלך המשפט, פסק הדין וכו'</w:t>
      </w:r>
      <w:r w:rsidR="00D122EF">
        <w:rPr>
          <w:rFonts w:hint="cs"/>
          <w:sz w:val="26"/>
          <w:szCs w:val="26"/>
          <w:rtl/>
          <w:lang w:bidi="he-IL"/>
        </w:rPr>
        <w:t xml:space="preserve"> </w:t>
      </w:r>
      <w:r w:rsidR="004021CF">
        <w:rPr>
          <w:sz w:val="26"/>
          <w:szCs w:val="26"/>
          <w:rtl/>
          <w:lang w:bidi="he-IL"/>
        </w:rPr>
        <w:br/>
      </w:r>
      <w:r w:rsidR="004021CF">
        <w:rPr>
          <w:rFonts w:hint="cs"/>
          <w:sz w:val="26"/>
          <w:szCs w:val="26"/>
          <w:rtl/>
          <w:lang w:bidi="he-IL"/>
        </w:rPr>
        <w:t xml:space="preserve">אתר לבניית הקומיקס </w:t>
      </w:r>
      <w:r w:rsidR="00D122EF">
        <w:rPr>
          <w:rFonts w:hint="cs"/>
          <w:sz w:val="26"/>
          <w:szCs w:val="26"/>
          <w:rtl/>
          <w:lang w:bidi="he-IL"/>
        </w:rPr>
        <w:t xml:space="preserve">- </w:t>
      </w:r>
      <w:hyperlink r:id="rId14" w:history="1">
        <w:r w:rsidR="00D122EF" w:rsidRPr="00553CD7">
          <w:rPr>
            <w:rStyle w:val="Hyperlink"/>
            <w:sz w:val="26"/>
            <w:szCs w:val="26"/>
            <w:lang w:bidi="he-IL"/>
          </w:rPr>
          <w:t>http://ww</w:t>
        </w:r>
        <w:r w:rsidR="00D122EF" w:rsidRPr="004021CF">
          <w:rPr>
            <w:rStyle w:val="Hyperlink"/>
            <w:sz w:val="22"/>
            <w:szCs w:val="22"/>
            <w:lang w:bidi="he-IL"/>
          </w:rPr>
          <w:t>w.toondoo.com/Home.toon</w:t>
        </w:r>
      </w:hyperlink>
    </w:p>
    <w:p w:rsidR="00D122EF" w:rsidRDefault="00D122EF" w:rsidP="00D122EF">
      <w:pPr>
        <w:bidi/>
        <w:rPr>
          <w:sz w:val="26"/>
          <w:szCs w:val="26"/>
          <w:rtl/>
          <w:lang w:bidi="he-IL"/>
        </w:rPr>
      </w:pPr>
      <w:bookmarkStart w:id="1" w:name="_GoBack"/>
      <w:bookmarkEnd w:id="1"/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C1867" wp14:editId="0E912BF8">
                <wp:simplePos x="0" y="0"/>
                <wp:positionH relativeFrom="column">
                  <wp:posOffset>-847725</wp:posOffset>
                </wp:positionH>
                <wp:positionV relativeFrom="paragraph">
                  <wp:posOffset>40640</wp:posOffset>
                </wp:positionV>
                <wp:extent cx="3648075" cy="752475"/>
                <wp:effectExtent l="0" t="0" r="0" b="9525"/>
                <wp:wrapSquare wrapText="bothSides"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22EF" w:rsidRPr="00D122EF" w:rsidRDefault="00D122EF" w:rsidP="00D122EF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he-IL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22EF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he-IL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עבודה נעימה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9" type="#_x0000_t202" style="position:absolute;left:0;text-align:left;margin-left:-66.75pt;margin-top:3.2pt;width:287.2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" filled="f" stroked="f">
                <v:textbox>
                  <w:txbxContent>
                    <w:p w:rsidR="00D122EF" w:rsidRPr="00D122EF" w:rsidRDefault="00D122EF" w:rsidP="00D122EF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he-IL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122EF"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he-IL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עבודה נעימה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22EF" w:rsidSect="00C275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1581F"/>
    <w:multiLevelType w:val="hybridMultilevel"/>
    <w:tmpl w:val="E0B4E6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03F78"/>
    <w:multiLevelType w:val="hybridMultilevel"/>
    <w:tmpl w:val="E0AA8200"/>
    <w:lvl w:ilvl="0" w:tplc="48D232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58367E"/>
    <w:multiLevelType w:val="hybridMultilevel"/>
    <w:tmpl w:val="3176E9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B3"/>
    <w:rsid w:val="00026AC7"/>
    <w:rsid w:val="00031D10"/>
    <w:rsid w:val="000960CA"/>
    <w:rsid w:val="00135957"/>
    <w:rsid w:val="001D1C9F"/>
    <w:rsid w:val="001D3082"/>
    <w:rsid w:val="00256431"/>
    <w:rsid w:val="00262CD7"/>
    <w:rsid w:val="002750D1"/>
    <w:rsid w:val="00280B3F"/>
    <w:rsid w:val="002827F8"/>
    <w:rsid w:val="002A13E8"/>
    <w:rsid w:val="002A398A"/>
    <w:rsid w:val="00384F21"/>
    <w:rsid w:val="003A087F"/>
    <w:rsid w:val="003C6624"/>
    <w:rsid w:val="004021CF"/>
    <w:rsid w:val="00435156"/>
    <w:rsid w:val="00435951"/>
    <w:rsid w:val="004803B4"/>
    <w:rsid w:val="004907B3"/>
    <w:rsid w:val="005122C3"/>
    <w:rsid w:val="005770F6"/>
    <w:rsid w:val="00623F1E"/>
    <w:rsid w:val="00633F8C"/>
    <w:rsid w:val="00640DBD"/>
    <w:rsid w:val="00686CBB"/>
    <w:rsid w:val="006928F3"/>
    <w:rsid w:val="006E1F11"/>
    <w:rsid w:val="006F468A"/>
    <w:rsid w:val="00766604"/>
    <w:rsid w:val="007842C7"/>
    <w:rsid w:val="00786004"/>
    <w:rsid w:val="00833D74"/>
    <w:rsid w:val="0087401B"/>
    <w:rsid w:val="00895AC7"/>
    <w:rsid w:val="008B11A9"/>
    <w:rsid w:val="008B3314"/>
    <w:rsid w:val="008E7C26"/>
    <w:rsid w:val="009B636B"/>
    <w:rsid w:val="00A23A08"/>
    <w:rsid w:val="00A33FB9"/>
    <w:rsid w:val="00A40AB8"/>
    <w:rsid w:val="00A9228C"/>
    <w:rsid w:val="00A93093"/>
    <w:rsid w:val="00AC4A2C"/>
    <w:rsid w:val="00B60FDE"/>
    <w:rsid w:val="00B67B4D"/>
    <w:rsid w:val="00B8742A"/>
    <w:rsid w:val="00B8790D"/>
    <w:rsid w:val="00BC754A"/>
    <w:rsid w:val="00BD0CF4"/>
    <w:rsid w:val="00BF6CED"/>
    <w:rsid w:val="00C14A0A"/>
    <w:rsid w:val="00C2750F"/>
    <w:rsid w:val="00D122EF"/>
    <w:rsid w:val="00D91079"/>
    <w:rsid w:val="00DB0BB2"/>
    <w:rsid w:val="00DB5A83"/>
    <w:rsid w:val="00DE280B"/>
    <w:rsid w:val="00E3052E"/>
    <w:rsid w:val="00E42887"/>
    <w:rsid w:val="00F06162"/>
    <w:rsid w:val="00F724B6"/>
    <w:rsid w:val="00F8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7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2750D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A087F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633F8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33F8C"/>
    <w:pPr>
      <w:spacing w:line="240" w:lineRule="auto"/>
    </w:pPr>
  </w:style>
  <w:style w:type="character" w:customStyle="1" w:styleId="ab">
    <w:name w:val="טקסט הערה תו"/>
    <w:basedOn w:val="a0"/>
    <w:link w:val="aa"/>
    <w:uiPriority w:val="99"/>
    <w:semiHidden/>
    <w:rsid w:val="00633F8C"/>
    <w:rPr>
      <w:rFonts w:eastAsiaTheme="minorEastAsia"/>
      <w:sz w:val="20"/>
      <w:szCs w:val="20"/>
      <w:lang w:bidi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33F8C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633F8C"/>
    <w:rPr>
      <w:rFonts w:eastAsiaTheme="minorEastAsia"/>
      <w:b/>
      <w:bCs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7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2750D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A087F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633F8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33F8C"/>
    <w:pPr>
      <w:spacing w:line="240" w:lineRule="auto"/>
    </w:pPr>
  </w:style>
  <w:style w:type="character" w:customStyle="1" w:styleId="ab">
    <w:name w:val="טקסט הערה תו"/>
    <w:basedOn w:val="a0"/>
    <w:link w:val="aa"/>
    <w:uiPriority w:val="99"/>
    <w:semiHidden/>
    <w:rsid w:val="00633F8C"/>
    <w:rPr>
      <w:rFonts w:eastAsiaTheme="minorEastAsia"/>
      <w:sz w:val="20"/>
      <w:szCs w:val="20"/>
      <w:lang w:bidi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33F8C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633F8C"/>
    <w:rPr>
      <w:rFonts w:eastAsiaTheme="minorEastAsia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toondoo.com/Home.to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&#1499;&#1514;&#1493;&#1501;\&#1492;&#1506;&#1500;&#1488;&#1492;%20&#1500;&#1502;&#1488;&#1490;&#1512;%20&#1508;&#1506;&#1497;&#1500;&#1493;&#1497;&#1493;&#1514;\&#1513;&#1506;&#1512;%20&#1502;&#1513;&#1497;&#1502;&#1493;&#1514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שער משימות</Template>
  <TotalTime>415</TotalTime>
  <Pages>1</Pages>
  <Words>169</Words>
  <Characters>845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2014-03-23T11:56:00Z</dcterms:created>
  <dcterms:modified xsi:type="dcterms:W3CDTF">2014-06-08T11:20:00Z</dcterms:modified>
</cp:coreProperties>
</file>