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A23A08" w:rsidP="00D35062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he-IL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3D1F8AC4" wp14:editId="7E1B5A4A">
                    <wp:simplePos x="0" y="0"/>
                    <wp:positionH relativeFrom="column">
                      <wp:posOffset>-1143000</wp:posOffset>
                    </wp:positionH>
                    <wp:positionV relativeFrom="paragraph">
                      <wp:posOffset>-1155032</wp:posOffset>
                    </wp:positionV>
                    <wp:extent cx="7772400" cy="10563727"/>
                    <wp:effectExtent l="0" t="0" r="0" b="28575"/>
                    <wp:wrapNone/>
                    <wp:docPr id="5" name="קבוצה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72400" cy="10563727"/>
                              <a:chOff x="0" y="0"/>
                              <a:chExt cx="7772400" cy="10563727"/>
                            </a:xfrm>
                          </wpg:grpSpPr>
                          <wps:wsp>
                            <wps:cNvPr id="36" name="Rectangle 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05326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146758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" name="תמונה 3" descr="3454_Davidson_logo_cmyk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0021" y="1155032"/>
                                <a:ext cx="6015790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תמונה 12" descr="log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83832" y="2863516"/>
                                <a:ext cx="1900989" cy="1155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תמונה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0632"/>
                                <a:ext cx="7748337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תמונה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673390"/>
                                <a:ext cx="7772400" cy="625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קבוצה 5" o:spid="_x0000_s1026" style="position:absolute;left:0;text-align:left;margin-left:-90pt;margin-top:-90.95pt;width:612pt;height:831.8pt;z-index:251673600" coordsize="77724,105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MTowODoyMyAwOTo0ODowNgAAAeocAAcAAAgMAAAIc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bAEMAAwICAwICAwMDAwQDAwQFCAUF&#10;BAQFCgcHBggMCgwMCwoLCw0OEhANDhEOCwsQFhARExQVFRUMDxcYFhQYEhQVFP/bAEMBAwQEBQQF&#10;CQUFCRQNCw0UFBQUFBQUFBQUFBQUFBQUFBQUFBQUFBQUFBQUFBQUFBQUFBQUFBQUFBQUFBQUFBQU&#10;FP/AABQIAX0Ceg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4zNDU0X2Rhdmlkc29uX2xvZ29f&#10;OD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xLTA2LTIyVDExOjA3OjAyKzAzOjAw&#10;PC94bXA6TWV0YWRhdGFEYXRlPgogICAgICAgICA8eG1wOk1vZGlmeURhdGU+MjAxMS0wNi0yMlQw&#10;ODowNzowNVo8L3htcDpNb2RpZnlEYXRlPgogICAgICAgICA8eG1wOkNyZWF0ZURhdGU+MjAxMS0w&#10;Ni0yMlQxMTowNzowMiswMzowMDwveG1wOkNyZWF0ZURhdGU+CiAgICAgICAgIDx4bXA6Q3JlYXRv&#10;clRvb2w+QWRvYmUgSWxsdXN0cmF0b3IgQ1M1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NT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bk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zgwMTE3NDA3MjA2ODExOEMxNEJFODY5OEIyMjM2OTwveG1wTU06SW5zdGFuY2VJRD4KICAg&#10;ICAgICAgPHhtcE1NOkRvY3VtZW50SUQ+eG1wLmRpZDowMzgwMTE3NDA3MjA2ODExOEMxNEJFODY5&#10;OEIyMjM2O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Ax&#10;ODAxMTc0MDcyMDY4MTE4QzE0QkU4Njk4QjIyMzY5PC9zdFJlZjppbnN0YW5jZUlEPgogICAgICAg&#10;ICAgICA8c3RSZWY6ZG9jdW1lbnRJRD54bXAuZGlkOjAxODAxMTc0MDcyMDY4MTE4QzE0QkU4Njk4&#10;QjIyMzY5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wMTgwMTE3NDA3MjA2ODExODcxRkE3REZFM0Y4NUYyMTwvc3RF&#10;dnQ6aW5zdGFuY2VJRD4KICAgICAgICAgICAgICAgICAgPHN0RXZ0OndoZW4+MjAxMC0xMC0xMlQx&#10;Mjo1NjoyO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ODA4M0I4M0RGRTI0Mjg5MDwvc3RFdnQ6aW5zdGFuY2VJRD4KICAgICAgICAgICAgICAg&#10;ICAgPHN0RXZ0OndoZW4+MjAxMS0wNC0wNFQxMDo1NzoyNS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EMxNEYxODAzMDU4OUExMDwvc3RFdnQ6&#10;aW5zdGFuY2VJRD4KICAgICAgICAgICAgICAgICAgPHN0RXZ0OndoZW4+MjAxMS0wNC0xMlQwODox&#10;Mzo0My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QkUzNkI3RDQ2MjI2&#10;ODExOEE2REQxNkU4MkUyMUVFMTwvc3RFdnQ6aW5zdGFuY2VJRD4KICAgICAgICAgICAgICAgICAg&#10;PHN0RXZ0OndoZW4+MjAxMS0wNS0wNFQxNDoyNzo0Ni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0REUzNkI3RDQ2MjI2ODExOEE2REQxNkU4MkUyMUVFMTwvc3RFdnQ6aW5z&#10;dGFuY2VJRD4KICAgICAgICAgICAgICAgICAgPHN0RXZ0OndoZW4+MjAxMS0wNS0wNFQxNToyMjow&#10;Mi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DgwMTE3NDA3MjA2ODEx&#10;OEE2REYwNzIxRkI2RjBCMTwvc3RFdnQ6aW5zdGFuY2VJRD4KICAgICAgICAgICAgICAgICAgPHN0&#10;RXZ0OndoZW4+MjAxMS0wNS0xN1QxNTowMToyOSswMz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NzgwMTE3NDA3MjA2ODExOEE2REQxODAyRjQzMkUxRjwvc3RFdnQ6aW5zdGFu&#10;Y2VJRD4KICAgICAgICAgICAgICAgICAgPHN0RXZ0OndoZW4+MjAxMS0wNS0zMVQxNDoyMDoxOSsw&#10;Mz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MTgwMTE3NDA3MjA2ODExOEMx&#10;NEJFODY5OEIyMjM2OTwvc3RFdnQ6aW5zdGFuY2VJRD4KICAgICAgICAgICAgICAgICAgPHN0RXZ0&#10;OndoZW4+MjAxMS0wNi0yMlQxMDo0MDo1OSswMz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zgwMTE3NDA3MjA2ODExOEMxNEJFODY5OEIyMjM2OTwvc3RFdnQ6aW5zdGFuY2VJ&#10;RD4KICAgICAgICAgICAgICAgICAgPHN0RXZ0OndoZW4+MjAxMS0wNi0yMlQxMTowNzowMiswMzow&#10;MDwvc3RFdnQ6d2hlbj4KICAgICAgICAgICAgICAgICAgPHN0RXZ0OnNvZnR3YXJlQWdlbnQ+QWRv&#10;YmUgSWxsdXN0cmF0b3IgQ1M1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OS45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/4n0QSUNDX1BST0ZJTEUABRL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B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f/ifRBJQ0NfUFJPRklMRQAGEn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/+J9EElDQ19QUk9GSUxFAAcS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Z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D/4n0QSUNDX1BST0ZJ&#10;TEUACBK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/ifRBJQ0NfUFJPRklMRQAJEv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/+J9EElDQ19QUk9GSUxFAAoS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b/4n0QSUNDX1BST0ZJTEUADhK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v/ifRBJQ0NfUFJP&#10;RklMRQAPE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B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/+J9EElDQ19QUk9GSUxFABAS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D/4n0QSUNDX1BST0ZJTEUAERI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avq6moqaqtsbjAy9rr////////////////&#10;/////////6JfV1RTVFVXW19mb3yPqMPd7////////////////////7NMCwYDAAAAAAAAFUV0os37&#10;/////////////////////9BuEgAAAAAADzNZgarU/f///////////////////////+2ONQAFGjJN&#10;a42y2P////////////////////////////+wVDxRaIKeveD/////////////////////////////&#10;///XjoOft9Lw////////////////////////////////////3d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zt7/L2+v//////////////&#10;//////////////////+5mpiZnKGmrbS+yuH///////////////////////////+iV0pMUVddaH2W&#10;ueP///////////////////////////+zVwAaNVBuja/T+v/////////////////////////////O&#10;b0Bfe5m32Pv////////////////////////////////un4Wnw+H/////////////////////////&#10;////////////5N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mc/&#10;8LZaKkj/AJhHxZyKU0K19V8NcXRVNWqKKiekx/dvcE9FTSyW1PDSzZKoZFPCtM5H6j70jf8AhTnT&#10;U6fL/oisWGNauf420FNNUBAJpaek7P7GlpYXf9TRwSVszKPoDI39T797JF8nVUbwwLhRrbbUas1u&#10;SqZTJFVJ/opc2/1/dZf/AAlx/wC36/wZ/wDLmf8A4Dz5BeyQ/wAif/t6p8Wf/K3/APwOXb3v3tEd&#10;E/8AM1drf+Rz/wB5zL+/r9e/ooe/e7F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aH/AMLZ/wDsvv4o/wDi&#10;n9N/7+jtL3pKf8Kdf+ytugv/ABXSD/35e/PfvZJPk7/x92A/8Nxf/dnX+6wf+EuP/b9f4M/+XM//&#10;AAHnyC9ka/kT/wDb1T4s/wDlb/8A4HLt7372huif+Zq7W/8AI5/7zmX9/X69/RQ9+92K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ZAP5sX/brL+ZZ/4oB8yP/gdexvZR/n//ANkH/Nj/AMVH+SP/AL5vefv3tI9gf8eHvb/w0dyf&#10;+6at9/EG9/L39+91e+/tB/yE6Gtx/wDJy/l6U9fR1VDPJ8dttV0cNZTy00r0WTyGWyWNrEjmRHal&#10;yGOq4qiCQDRLBKjoSrAn6Wf8pylqaP8Alw/D6Krp56WV+nMJVJFUQyQSNTV1XkK2iqFSVVZoKyjq&#10;I5YnA0yROrKSpBPvdlvUysnW+zw6spOGgYBgVJV3kdGsbHS6MCD+Qb+7dfdhvv3sQ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">
                    <v:rect id="Rectangle 19" o:spid="_x0000_s1027" style="position:absolute;left:5053;width:962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PFsMA&#10;AADbAAAADwAAAGRycy9kb3ducmV2LnhtbESPQYvCMBSE74L/ITzBm6YqK1KNsgiKB2WxiudH87ap&#10;Ni+liVr3128WFjwOM/MNs1i1thIPanzpWMFomIAgzp0uuVBwPm0GMxA+IGusHJOCF3lYLbudBaba&#10;PflIjywUIkLYp6jAhFCnUvrckEU/dDVx9L5dYzFE2RRSN/iMcFvJcZJMpcWS44LBmtaG8lt2twoO&#10;h6/t+qKP1735uBp5u7z0/SdTqt9rP+cgArXhHf5v77SCyR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PFsMAAADbAAAADwAAAAAAAAAAAAAAAACYAgAAZHJzL2Rv&#10;d25yZXYueG1sUEsFBgAAAAAEAAQA9QAAAIgDAAAAAA==&#10;" fillcolor="white [3212]" strokecolor="#31849b [2408]"/>
                    <v:rect id="Rectangle 20" o:spid="_x0000_s1028" style="position:absolute;left:71467;width:963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qjcQA&#10;AADbAAAADwAAAGRycy9kb3ducmV2LnhtbESPT4vCMBTE7wt+h/AWvK3p7uIfukYRYRcPiljF86N5&#10;21Sbl9JErX56Iwgeh5n5DTOetrYSZ2p86VjBZy8BQZw7XXKhYLf9/RiB8AFZY+WYFFzJw3TSeRtj&#10;qt2FN3TOQiEihH2KCkwIdSqlzw1Z9D1XE0fv3zUWQ5RNIXWDlwi3lfxKkoG0WHJcMFjT3FB+zE5W&#10;wWq1/pvv9eawNP2Dkcf9VZ9umVLd93b2AyJQG17hZ3uhFXwP4fEl/g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8ao3EAAAA2wAAAA8AAAAAAAAAAAAAAAAAmAIAAGRycy9k&#10;b3ducmV2LnhtbFBLBQYAAAAABAAEAPUAAACJAwAAAAA=&#10;" fillcolor="white [3212]" strokecolor="#31849b [2408]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3" o:spid="_x0000_s1029" type="#_x0000_t75" alt="3454_Davidson_logo_cmyk.jpg" style="position:absolute;left:7700;top:11550;width:60158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IhrEAAAA2gAAAA8AAABkcnMvZG93bnJldi54bWxEj09rAjEUxO8Fv0N4Qi9Ss9ZSZGsUFQQL&#10;Pfiv99fNc7O4eVmSuLvtp28KQo/DzPyGmS97W4uWfKgcK5iMMxDEhdMVlwrOp+3TDESIyBprx6Tg&#10;mwIsF4OHOebadXyg9hhLkSAcclRgYmxyKUNhyGIYu4Y4eRfnLcYkfSm1xy7BbS2fs+xVWqw4LRhs&#10;aGOouB5vVsHH++dk3315Oz2Y3aidrn9WI3tS6nHYr95AROrjf/je3mkFL/B3Jd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3IhrEAAAA2gAAAA8AAAAAAAAAAAAAAAAA&#10;nwIAAGRycy9kb3ducmV2LnhtbFBLBQYAAAAABAAEAPcAAACQAwAAAAA=&#10;">
                      <v:imagedata r:id="rId11" o:title="3454_Davidson_logo_cmyk"/>
                      <v:path arrowok="t"/>
                    </v:shape>
                    <v:shape id="תמונה 12" o:spid="_x0000_s1030" type="#_x0000_t75" alt="logo.jpg" style="position:absolute;left:29838;top:28635;width:19010;height:1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xP+8AAAA2wAAAA8AAABkcnMvZG93bnJldi54bWxET0sKwjAQ3QveIYzgRjRVUKQ2igqCK9Hq&#10;AcZmbIvNpDRR6+2NILibx/tOsmpNJZ7UuNKygvEoAkGcWV1yruBy3g3nIJxH1lhZJgVvcrBadjsJ&#10;xtq++ETP1OcihLCLUUHhfR1L6bKCDLqRrYkDd7ONQR9gk0vd4CuEm0pOomgmDZYcGgqsaVtQdk8f&#10;RsFWptKkPMin2h6P1wG2/nTYKNXvtesFCE+t/4t/7r0O86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FcT/vAAAANsAAAAPAAAAAAAAAAAAAAAAAJ8CAABkcnMv&#10;ZG93bnJldi54bWxQSwUGAAAAAAQABAD3AAAAiAMAAAAA&#10;">
                      <v:imagedata r:id="rId12" o:title="logo"/>
                      <v:path arrowok="t"/>
                    </v:shape>
                    <v:shape id="תמונה 8" o:spid="_x0000_s1031" type="#_x0000_t75" style="position:absolute;top:2406;width:77483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kkO+AAAA2gAAAA8AAABkcnMvZG93bnJldi54bWxET82KwjAQvgu+QxhhbzbVwyLVKCoKHjxo&#10;9QGGZmyqzaQ2sXbffnMQPH58/4tVb2vRUesrxwomSQqCuHC64lLB9bIfz0D4gKyxdkwK/sjDajkc&#10;LDDT7s1n6vJQihjCPkMFJoQmk9IXhiz6xDXEkbu51mKIsC2lbvEdw20tp2n6Ky1WHBsMNrQ1VDzy&#10;l1XQnR/F0W+6apNvL3fzlOuj3p2U+hn16zmIQH34ij/ug1YQt8Yr8QbI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PkkO+AAAA2gAAAA8AAAAAAAAAAAAAAAAAnwIAAGRy&#10;cy9kb3ducmV2LnhtbFBLBQYAAAAABAAEAPcAAACKAwAAAAA=&#10;">
                      <v:imagedata r:id="rId13" o:title="" chromakey="white"/>
                      <v:path arrowok="t"/>
                    </v:shape>
                    <v:shape id="תמונה 9" o:spid="_x0000_s1032" type="#_x0000_t75" style="position:absolute;top:96733;width:77724;height:6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RLnCAAAA2gAAAA8AAABkcnMvZG93bnJldi54bWxEj92KwjAUhO8F3yEcwTtNVXbVahQRhL3w&#10;Yv15gGNzbKrNSWliW99+s7Cwl8PMfMOst50tRUO1LxwrmIwTEMSZ0wXnCq6Xw2gBwgdkjaVjUvAm&#10;D9tNv7fGVLuWT9ScQy4ihH2KCkwIVSqlzwxZ9GNXEUfv7mqLIco6l7rGNsJtKadJ8iktFhwXDFa0&#10;N5Q9zy+rYOH8cXajafJ+NZ05fYT2MT9+KzUcdLsViEBd+A//tb+0giX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ES5wgAAANoAAAAPAAAAAAAAAAAAAAAAAJ8C&#10;AABkcnMvZG93bnJldi54bWxQSwUGAAAAAAQABAD3AAAAjgMAAAAA&#10;">
                      <v:imagedata r:id="rId14" o:title=""/>
                      <v:path arrowok="t"/>
                    </v:shape>
                  </v:group>
                </w:pict>
              </mc:Fallback>
            </mc:AlternateContent>
          </w:r>
        </w:p>
        <w:p w:rsidR="00640DBD" w:rsidRDefault="00640DBD" w:rsidP="00D35062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40DBD" w:rsidRPr="0075656D" w:rsidRDefault="008C3435" w:rsidP="00D35062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40DBD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D35062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center" w:tblpY="1142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A23A08">
            <w:tc>
              <w:tcPr>
                <w:tcW w:w="2898" w:type="dxa"/>
              </w:tcPr>
              <w:p w:rsidR="007842C7" w:rsidRPr="00BC754A" w:rsidRDefault="007842C7" w:rsidP="00D35062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bookmarkStart w:id="0" w:name="OLE_LINK1"/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2750D1" w:rsidRDefault="001D3082" w:rsidP="005A1CE0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מקיף ה'</w:t>
                </w:r>
                <w:r w:rsidR="005A1CE0">
                  <w:rPr>
                    <w:rFonts w:ascii="Arial" w:hAnsi="Arial"/>
                    <w:color w:val="002060"/>
                    <w:sz w:val="26"/>
                    <w:szCs w:val="24"/>
                    <w:lang w:bidi="he-IL"/>
                  </w:rPr>
                  <w:t>,</w:t>
                </w:r>
                <w:r w:rsidR="00DE280B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אשדוד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BC754A" w:rsidRDefault="007842C7" w:rsidP="00D35062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2750D1" w:rsidRDefault="001D3082" w:rsidP="005A1CE0">
                <w:pPr>
                  <w:bidi/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מרים פירוז, מלכה </w:t>
                </w:r>
                <w:proofErr w:type="spellStart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אמבא</w:t>
                </w:r>
                <w:proofErr w:type="spellEnd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BC754A" w:rsidRDefault="007842C7" w:rsidP="00D35062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2750D1" w:rsidRDefault="002750D1" w:rsidP="00D35062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750D1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יהודית שוורץ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640DBD" w:rsidRDefault="007842C7" w:rsidP="00D35062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2750D1" w:rsidRDefault="001D3082" w:rsidP="00D35062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תלונות עם ישראל</w:t>
                </w:r>
              </w:p>
            </w:tc>
          </w:tr>
          <w:bookmarkEnd w:id="0"/>
        </w:tbl>
        <w:p w:rsidR="00BC754A" w:rsidRDefault="00BC754A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D35062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D35062">
          <w:pPr>
            <w:pStyle w:val="a3"/>
            <w:bidi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8C3435" w:rsidP="00D35062">
          <w:pPr>
            <w:pStyle w:val="a3"/>
            <w:bidi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35062" w:rsidRDefault="00D35062" w:rsidP="00D35062">
      <w:pPr>
        <w:bidi/>
        <w:spacing w:before="0"/>
        <w:rPr>
          <w:rFonts w:ascii="Arial" w:hAnsi="Arial"/>
          <w:b/>
          <w:bCs/>
          <w:color w:val="000000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color w:val="000000"/>
          <w:sz w:val="26"/>
          <w:szCs w:val="24"/>
          <w:rtl/>
          <w:lang w:bidi="he-IL"/>
        </w:rPr>
        <w:br w:type="page"/>
      </w:r>
    </w:p>
    <w:p w:rsidR="00D35062" w:rsidRDefault="00D35062" w:rsidP="00D35062">
      <w:pPr>
        <w:bidi/>
        <w:rPr>
          <w:rFonts w:asciiTheme="minorBidi" w:hAnsiTheme="minorBidi"/>
          <w:sz w:val="26"/>
          <w:szCs w:val="26"/>
          <w:lang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01BA7" wp14:editId="3001A5B1">
                <wp:simplePos x="0" y="0"/>
                <wp:positionH relativeFrom="column">
                  <wp:posOffset>371475</wp:posOffset>
                </wp:positionH>
                <wp:positionV relativeFrom="paragraph">
                  <wp:posOffset>-204470</wp:posOffset>
                </wp:positionV>
                <wp:extent cx="5114925" cy="733425"/>
                <wp:effectExtent l="0" t="0" r="0" b="9525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062" w:rsidRPr="00D35062" w:rsidRDefault="00D35062" w:rsidP="00D3506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062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תלונות</w:t>
                            </w:r>
                            <w:r w:rsidRPr="00D35062">
                              <w:rPr>
                                <w:rFonts w:ascii="Arial" w:hint="cs"/>
                                <w:b/>
                                <w:bCs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35062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בני</w:t>
                            </w:r>
                            <w:r w:rsidRPr="00D35062">
                              <w:rPr>
                                <w:rFonts w:ascii="Arial" w:hint="cs"/>
                                <w:b/>
                                <w:bCs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35062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ישראל</w:t>
                            </w:r>
                            <w:r w:rsidRPr="00D35062">
                              <w:rPr>
                                <w:rFonts w:ascii="Arial" w:hint="cs"/>
                                <w:b/>
                                <w:bCs/>
                                <w:sz w:val="72"/>
                                <w:szCs w:val="7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35062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במדבר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29.25pt;margin-top:-16.1pt;width:402.75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" filled="f" stroked="f">
                <v:textbox>
                  <w:txbxContent>
                    <w:p w:rsidR="00D35062" w:rsidRPr="00D35062" w:rsidRDefault="00D35062" w:rsidP="00D3506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35062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תלונות</w:t>
                      </w:r>
                      <w:r w:rsidRPr="00D35062">
                        <w:rPr>
                          <w:rFonts w:ascii="Arial" w:hint="cs"/>
                          <w:b/>
                          <w:bCs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35062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בני</w:t>
                      </w:r>
                      <w:r w:rsidRPr="00D35062">
                        <w:rPr>
                          <w:rFonts w:ascii="Arial" w:hint="cs"/>
                          <w:b/>
                          <w:bCs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35062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ישראל</w:t>
                      </w:r>
                      <w:r w:rsidRPr="00D35062">
                        <w:rPr>
                          <w:rFonts w:ascii="Arial" w:hint="cs"/>
                          <w:b/>
                          <w:bCs/>
                          <w:sz w:val="72"/>
                          <w:szCs w:val="7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35062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במדבר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5062" w:rsidRDefault="00D35062" w:rsidP="00D35062">
      <w:pPr>
        <w:bidi/>
        <w:rPr>
          <w:rFonts w:asciiTheme="minorBidi" w:hAnsiTheme="minorBidi"/>
          <w:sz w:val="26"/>
          <w:szCs w:val="26"/>
          <w:lang w:bidi="he-IL"/>
        </w:rPr>
      </w:pPr>
    </w:p>
    <w:p w:rsidR="00D35062" w:rsidRDefault="00D35062" w:rsidP="00D35062">
      <w:pPr>
        <w:bidi/>
        <w:rPr>
          <w:rFonts w:asciiTheme="minorBidi" w:hAnsiTheme="minorBidi"/>
          <w:sz w:val="26"/>
          <w:szCs w:val="26"/>
          <w:rtl/>
          <w:lang w:bidi="he-IL"/>
        </w:rPr>
      </w:pP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במשימה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זו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נעסוק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בתלונות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בני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ישראל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במדבר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עליכם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להתחלק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</w:t>
      </w:r>
      <w:r w:rsidRPr="00D35062">
        <w:rPr>
          <w:rFonts w:ascii="Arial" w:hAnsiTheme="minorBidi"/>
          <w:sz w:val="26"/>
          <w:szCs w:val="26"/>
          <w:rtl/>
        </w:rPr>
        <w:t xml:space="preserve">- 5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קבוצות</w:t>
      </w:r>
      <w:r w:rsidRPr="00D35062">
        <w:rPr>
          <w:rFonts w:ascii="Arial" w:hAnsiTheme="minorBidi"/>
          <w:sz w:val="26"/>
          <w:szCs w:val="26"/>
          <w:rtl/>
        </w:rPr>
        <w:t>.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כל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קבוצה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תעסוק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בתלונה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אחת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proofErr w:type="spellStart"/>
      <w:r w:rsidRPr="00D35062">
        <w:rPr>
          <w:rFonts w:asciiTheme="minorBidi" w:hAnsiTheme="minorBidi"/>
          <w:sz w:val="26"/>
          <w:szCs w:val="26"/>
          <w:rtl/>
          <w:lang w:bidi="he-IL"/>
        </w:rPr>
        <w:t>עפ</w:t>
      </w:r>
      <w:proofErr w:type="spellEnd"/>
      <w:r w:rsidRPr="00D35062">
        <w:rPr>
          <w:rFonts w:ascii="Arial" w:hAnsiTheme="minorBidi"/>
          <w:sz w:val="26"/>
          <w:szCs w:val="26"/>
          <w:rtl/>
        </w:rPr>
        <w:t>"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י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הפרקים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המצוינים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בטבלה</w:t>
      </w:r>
      <w:r w:rsidRPr="00D35062">
        <w:rPr>
          <w:rFonts w:ascii="Arial" w:hAnsiTheme="minorBidi"/>
          <w:sz w:val="26"/>
          <w:szCs w:val="26"/>
          <w:rtl/>
        </w:rPr>
        <w:t>.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פעלו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לפי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ההנחיות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הבאות</w:t>
      </w:r>
      <w:r w:rsidRPr="00D35062">
        <w:rPr>
          <w:rFonts w:ascii="Arial" w:hAnsiTheme="minorBidi"/>
          <w:sz w:val="26"/>
          <w:szCs w:val="26"/>
          <w:rtl/>
        </w:rPr>
        <w:t>: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היכנסו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למאגר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ספרות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הקודש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בקישור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הבא</w:t>
      </w:r>
      <w:r w:rsidRPr="00D35062">
        <w:rPr>
          <w:rFonts w:ascii="Arial" w:hAnsiTheme="minorBidi"/>
          <w:sz w:val="26"/>
          <w:szCs w:val="26"/>
          <w:rtl/>
        </w:rPr>
        <w:t xml:space="preserve">  - </w:t>
      </w:r>
      <w:hyperlink r:id="rId15" w:history="1">
        <w:r w:rsidRPr="00D35062">
          <w:rPr>
            <w:rStyle w:val="Hyperlink"/>
            <w:rFonts w:asciiTheme="minorBidi" w:hAnsiTheme="minorBidi"/>
            <w:sz w:val="26"/>
            <w:szCs w:val="26"/>
            <w:rtl/>
            <w:lang w:bidi="he-IL"/>
          </w:rPr>
          <w:t>ספר</w:t>
        </w:r>
        <w:r w:rsidRPr="00D35062">
          <w:rPr>
            <w:rStyle w:val="Hyperlink"/>
            <w:rFonts w:ascii="Arial" w:hAnsiTheme="minorBidi"/>
            <w:sz w:val="26"/>
            <w:szCs w:val="26"/>
            <w:rtl/>
          </w:rPr>
          <w:t xml:space="preserve"> </w:t>
        </w:r>
        <w:r w:rsidRPr="00D35062">
          <w:rPr>
            <w:rStyle w:val="Hyperlink"/>
            <w:rFonts w:asciiTheme="minorBidi" w:hAnsiTheme="minorBidi"/>
            <w:sz w:val="26"/>
            <w:szCs w:val="26"/>
            <w:rtl/>
            <w:lang w:bidi="he-IL"/>
          </w:rPr>
          <w:t>שמות</w:t>
        </w:r>
      </w:hyperlink>
      <w:r w:rsidRPr="00D35062">
        <w:rPr>
          <w:rFonts w:ascii="Arial" w:hAnsiTheme="minorBidi"/>
          <w:sz w:val="26"/>
          <w:szCs w:val="26"/>
          <w:rtl/>
        </w:rPr>
        <w:t xml:space="preserve"> –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קראו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הפרק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המתאים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לכל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קבוצה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ומלאו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הטבלה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הבאה</w:t>
      </w:r>
      <w:r w:rsidRPr="00D35062">
        <w:rPr>
          <w:rFonts w:ascii="Arial" w:hAnsiTheme="minorBidi"/>
          <w:sz w:val="26"/>
          <w:szCs w:val="26"/>
          <w:rtl/>
        </w:rPr>
        <w:t>:</w:t>
      </w:r>
    </w:p>
    <w:tbl>
      <w:tblPr>
        <w:tblStyle w:val="a7"/>
        <w:bidiVisual/>
        <w:tblW w:w="8890" w:type="dxa"/>
        <w:tblLook w:val="04A0" w:firstRow="1" w:lastRow="0" w:firstColumn="1" w:lastColumn="0" w:noHBand="0" w:noVBand="1"/>
      </w:tblPr>
      <w:tblGrid>
        <w:gridCol w:w="2046"/>
        <w:gridCol w:w="1368"/>
        <w:gridCol w:w="1369"/>
        <w:gridCol w:w="1369"/>
        <w:gridCol w:w="1369"/>
        <w:gridCol w:w="1369"/>
      </w:tblGrid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קריטריונים להשוואה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שמות ט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"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ו</w:t>
            </w: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שמות ט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"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ז</w:t>
            </w: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במדבר י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"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ד</w:t>
            </w: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 xml:space="preserve"> במדבר כ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'</w:t>
            </w: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במדבר כ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"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א</w:t>
            </w: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מהו מיקום ההתרחשות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מהי הסיבה לתלונות העם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Theme="minorBidi" w:hAnsiTheme="minorBidi"/>
                <w:sz w:val="26"/>
                <w:szCs w:val="26"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מהי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ההשוואה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שהעם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עורך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בין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ארץ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מצרים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לבין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המדבר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/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ארץ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כנען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?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אל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מי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הם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פונים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 xml:space="preserve"> </w:t>
            </w: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בתלונתם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?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מהי תגובת מקבלי התלונה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?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מהו הפתרון לתלונת העם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?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  <w:tr w:rsidR="00D35062" w:rsidRPr="00D35062" w:rsidTr="00A64159">
        <w:tc>
          <w:tcPr>
            <w:tcW w:w="2046" w:type="dxa"/>
          </w:tcPr>
          <w:p w:rsidR="00D35062" w:rsidRPr="00D35062" w:rsidRDefault="00D35062" w:rsidP="00D35062">
            <w:pPr>
              <w:bidi/>
              <w:rPr>
                <w:rFonts w:asciiTheme="minorBidi" w:hAnsiTheme="minorBidi"/>
                <w:sz w:val="26"/>
                <w:szCs w:val="26"/>
              </w:rPr>
            </w:pPr>
            <w:r w:rsidRPr="00D35062">
              <w:rPr>
                <w:rFonts w:asciiTheme="minorBidi" w:hAnsiTheme="minorBidi"/>
                <w:sz w:val="26"/>
                <w:szCs w:val="26"/>
                <w:rtl/>
                <w:lang w:bidi="he-IL"/>
              </w:rPr>
              <w:t>מהו העונש שניתן לעם</w:t>
            </w:r>
            <w:r w:rsidRPr="00D35062">
              <w:rPr>
                <w:rFonts w:ascii="Arial" w:hAnsiTheme="minorBidi"/>
                <w:sz w:val="26"/>
                <w:szCs w:val="26"/>
                <w:rtl/>
              </w:rPr>
              <w:t>?</w:t>
            </w:r>
          </w:p>
        </w:tc>
        <w:tc>
          <w:tcPr>
            <w:tcW w:w="1368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  <w:tc>
          <w:tcPr>
            <w:tcW w:w="1369" w:type="dxa"/>
          </w:tcPr>
          <w:p w:rsidR="00D35062" w:rsidRPr="00D35062" w:rsidRDefault="00D35062" w:rsidP="00D35062">
            <w:pPr>
              <w:bidi/>
              <w:rPr>
                <w:rFonts w:ascii="Arial" w:hAnsiTheme="minorBidi"/>
                <w:sz w:val="26"/>
                <w:szCs w:val="26"/>
                <w:rtl/>
              </w:rPr>
            </w:pPr>
          </w:p>
        </w:tc>
      </w:tr>
    </w:tbl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</w:p>
    <w:p w:rsidR="00D35062" w:rsidRPr="00D35062" w:rsidRDefault="00D35062" w:rsidP="00D35062">
      <w:pPr>
        <w:bidi/>
        <w:jc w:val="right"/>
        <w:rPr>
          <w:rFonts w:asciiTheme="minorBidi" w:hAnsiTheme="minorBidi"/>
          <w:sz w:val="26"/>
          <w:szCs w:val="26"/>
        </w:rPr>
      </w:pPr>
    </w:p>
    <w:p w:rsidR="00D35062" w:rsidRPr="0030256A" w:rsidRDefault="00D35062" w:rsidP="00D35062">
      <w:pPr>
        <w:bidi/>
        <w:rPr>
          <w:rFonts w:asciiTheme="minorBidi" w:hAnsiTheme="minorBidi"/>
          <w:b/>
          <w:bCs/>
          <w:sz w:val="32"/>
          <w:szCs w:val="32"/>
        </w:rPr>
      </w:pPr>
      <w:r w:rsidRPr="0030256A">
        <w:rPr>
          <w:rFonts w:asciiTheme="minorBidi" w:hAnsiTheme="minorBidi"/>
          <w:b/>
          <w:bCs/>
          <w:sz w:val="32"/>
          <w:szCs w:val="32"/>
          <w:rtl/>
          <w:lang w:bidi="he-IL"/>
        </w:rPr>
        <w:lastRenderedPageBreak/>
        <w:t>סיכום</w:t>
      </w:r>
      <w:r w:rsidRPr="0030256A">
        <w:rPr>
          <w:rFonts w:ascii="Arial" w:hAnsiTheme="minorBidi"/>
          <w:b/>
          <w:bCs/>
          <w:sz w:val="32"/>
          <w:szCs w:val="32"/>
          <w:rtl/>
        </w:rPr>
        <w:t>: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מה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ניתן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להסיק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ישראל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מתלונותיהם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האם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התנהגותם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מוצדקת</w:t>
      </w:r>
      <w:r w:rsidRPr="00D35062">
        <w:rPr>
          <w:rFonts w:ascii="Arial" w:hAnsiTheme="minorBidi"/>
          <w:sz w:val="26"/>
          <w:szCs w:val="26"/>
          <w:rtl/>
        </w:rPr>
        <w:t xml:space="preserve">?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נמק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בהרחבה</w:t>
      </w:r>
      <w:r w:rsidRPr="00D35062">
        <w:rPr>
          <w:rFonts w:ascii="Arial" w:hAnsiTheme="minorBidi"/>
          <w:sz w:val="26"/>
          <w:szCs w:val="26"/>
          <w:rtl/>
        </w:rPr>
        <w:t>.</w:t>
      </w:r>
    </w:p>
    <w:p w:rsidR="008C3435" w:rsidRDefault="008C3435" w:rsidP="00D35062">
      <w:pPr>
        <w:bidi/>
        <w:rPr>
          <w:rFonts w:asciiTheme="minorBidi" w:hAnsiTheme="minorBidi" w:hint="cs"/>
          <w:sz w:val="26"/>
          <w:szCs w:val="26"/>
          <w:rtl/>
          <w:lang w:bidi="he-IL"/>
        </w:rPr>
      </w:pPr>
    </w:p>
    <w:p w:rsidR="00D35062" w:rsidRPr="00D35062" w:rsidRDefault="00D35062" w:rsidP="008C3435">
      <w:pPr>
        <w:bidi/>
        <w:rPr>
          <w:rFonts w:ascii="Arial" w:hAnsiTheme="minorBidi"/>
          <w:sz w:val="26"/>
          <w:szCs w:val="26"/>
          <w:rtl/>
        </w:rPr>
      </w:pPr>
      <w:bookmarkStart w:id="1" w:name="_GoBack"/>
      <w:bookmarkEnd w:id="1"/>
      <w:r w:rsidRPr="00D35062">
        <w:rPr>
          <w:rFonts w:asciiTheme="minorBidi" w:hAnsiTheme="minorBidi"/>
          <w:sz w:val="26"/>
          <w:szCs w:val="26"/>
          <w:rtl/>
          <w:lang w:bidi="he-IL"/>
        </w:rPr>
        <w:t>כתבו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בהרחבה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דמותו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משה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התייחסו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לנקודות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הבאות</w:t>
      </w:r>
      <w:r w:rsidRPr="00D35062">
        <w:rPr>
          <w:rFonts w:ascii="Arial" w:hAnsiTheme="minorBidi"/>
          <w:sz w:val="26"/>
          <w:szCs w:val="26"/>
          <w:rtl/>
        </w:rPr>
        <w:t>: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תגובתו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לתלונות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תכונות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קונפליקטים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רגשות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אמונה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יכולת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מנהיגות</w:t>
      </w:r>
      <w:r w:rsidRPr="00D35062">
        <w:rPr>
          <w:rFonts w:ascii="Arial" w:hAnsiTheme="minorBidi"/>
          <w:sz w:val="26"/>
          <w:szCs w:val="26"/>
          <w:rtl/>
        </w:rPr>
        <w:t>.</w:t>
      </w:r>
    </w:p>
    <w:p w:rsidR="00D35062" w:rsidRPr="00D35062" w:rsidRDefault="00D35062" w:rsidP="00D35062">
      <w:pPr>
        <w:bidi/>
        <w:rPr>
          <w:rFonts w:asciiTheme="minorBidi" w:hAnsiTheme="minorBidi"/>
          <w:sz w:val="26"/>
          <w:szCs w:val="26"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נמק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בהרחבה</w:t>
      </w:r>
    </w:p>
    <w:p w:rsidR="00D35062" w:rsidRPr="00D35062" w:rsidRDefault="005A1CE0" w:rsidP="005A1CE0">
      <w:pPr>
        <w:bidi/>
        <w:ind w:left="360" w:hanging="367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26"/>
          <w:szCs w:val="26"/>
          <w:rtl/>
          <w:lang w:bidi="he-IL"/>
        </w:rPr>
        <w:t>___________</w:t>
      </w:r>
    </w:p>
    <w:p w:rsidR="00D35062" w:rsidRPr="00D35062" w:rsidRDefault="00D35062" w:rsidP="00D35062">
      <w:pPr>
        <w:bidi/>
        <w:rPr>
          <w:rFonts w:asciiTheme="minorBidi" w:hAnsiTheme="minorBidi"/>
          <w:b/>
          <w:bCs/>
          <w:sz w:val="26"/>
          <w:szCs w:val="26"/>
        </w:rPr>
      </w:pPr>
      <w:r w:rsidRPr="00D35062">
        <w:rPr>
          <w:rFonts w:asciiTheme="minorBidi" w:hAnsiTheme="minorBidi"/>
          <w:b/>
          <w:bCs/>
          <w:sz w:val="26"/>
          <w:szCs w:val="26"/>
          <w:rtl/>
          <w:lang w:bidi="he-IL"/>
        </w:rPr>
        <w:t>העשרה</w:t>
      </w:r>
      <w:r w:rsidRPr="00D35062">
        <w:rPr>
          <w:rFonts w:ascii="Arial" w:hAnsiTheme="minorBidi"/>
          <w:b/>
          <w:bCs/>
          <w:sz w:val="26"/>
          <w:szCs w:val="26"/>
          <w:rtl/>
        </w:rPr>
        <w:t>: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בהמשך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לתשובותיכם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צרו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אחד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מהתוצרים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הבאים</w:t>
      </w:r>
      <w:r w:rsidRPr="00D35062">
        <w:rPr>
          <w:rFonts w:ascii="Arial" w:hAnsiTheme="minorBidi"/>
          <w:sz w:val="26"/>
          <w:szCs w:val="26"/>
          <w:rtl/>
        </w:rPr>
        <w:t>:</w:t>
      </w:r>
    </w:p>
    <w:p w:rsidR="00D35062" w:rsidRPr="0030256A" w:rsidRDefault="00D35062" w:rsidP="0030256A">
      <w:pPr>
        <w:pStyle w:val="a8"/>
        <w:numPr>
          <w:ilvl w:val="0"/>
          <w:numId w:val="1"/>
        </w:numPr>
        <w:bidi/>
        <w:rPr>
          <w:rFonts w:ascii="Arial" w:hAnsiTheme="minorBidi"/>
          <w:sz w:val="26"/>
          <w:szCs w:val="26"/>
          <w:rtl/>
        </w:rPr>
      </w:pPr>
      <w:r w:rsidRPr="0030256A">
        <w:rPr>
          <w:rFonts w:asciiTheme="minorBidi" w:hAnsiTheme="minorBidi"/>
          <w:sz w:val="26"/>
          <w:szCs w:val="26"/>
          <w:rtl/>
          <w:lang w:bidi="he-IL"/>
        </w:rPr>
        <w:t>מצגת</w:t>
      </w:r>
      <w:r w:rsidRPr="0030256A">
        <w:rPr>
          <w:rFonts w:ascii="Arial" w:hAnsiTheme="minorBidi"/>
          <w:sz w:val="26"/>
          <w:szCs w:val="26"/>
          <w:rtl/>
        </w:rPr>
        <w:t xml:space="preserve">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מעוצבת</w:t>
      </w:r>
      <w:r w:rsidRPr="0030256A">
        <w:rPr>
          <w:rFonts w:ascii="Arial" w:hAnsiTheme="minorBidi"/>
          <w:sz w:val="26"/>
          <w:szCs w:val="26"/>
          <w:rtl/>
        </w:rPr>
        <w:t xml:space="preserve">: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תמונות</w:t>
      </w:r>
      <w:r w:rsidRPr="0030256A">
        <w:rPr>
          <w:rFonts w:ascii="Arial" w:hAnsiTheme="minorBidi"/>
          <w:sz w:val="26"/>
          <w:szCs w:val="26"/>
          <w:rtl/>
        </w:rPr>
        <w:t xml:space="preserve">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רלוונטיות</w:t>
      </w:r>
      <w:r w:rsidRPr="0030256A">
        <w:rPr>
          <w:rFonts w:ascii="Arial" w:hAnsiTheme="minorBidi"/>
          <w:sz w:val="26"/>
          <w:szCs w:val="26"/>
          <w:rtl/>
        </w:rPr>
        <w:t xml:space="preserve">,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פסוקים</w:t>
      </w:r>
      <w:r w:rsidRPr="0030256A">
        <w:rPr>
          <w:rFonts w:ascii="Arial" w:hAnsiTheme="minorBidi"/>
          <w:sz w:val="26"/>
          <w:szCs w:val="26"/>
          <w:rtl/>
        </w:rPr>
        <w:t xml:space="preserve">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מתאימים</w:t>
      </w:r>
      <w:r w:rsidRPr="0030256A">
        <w:rPr>
          <w:rFonts w:ascii="Arial" w:hAnsiTheme="minorBidi"/>
          <w:sz w:val="26"/>
          <w:szCs w:val="26"/>
          <w:rtl/>
        </w:rPr>
        <w:t xml:space="preserve">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ועיצוב</w:t>
      </w:r>
      <w:r w:rsidRPr="0030256A">
        <w:rPr>
          <w:rFonts w:ascii="Arial" w:hAnsiTheme="minorBidi"/>
          <w:sz w:val="26"/>
          <w:szCs w:val="26"/>
          <w:rtl/>
        </w:rPr>
        <w:t>.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="Arial" w:hAnsiTheme="minorBidi"/>
          <w:sz w:val="26"/>
          <w:szCs w:val="26"/>
          <w:rtl/>
        </w:rPr>
        <w:t>_____</w:t>
      </w:r>
    </w:p>
    <w:p w:rsidR="00D35062" w:rsidRPr="0030256A" w:rsidRDefault="00D35062" w:rsidP="0030256A">
      <w:pPr>
        <w:pStyle w:val="a8"/>
        <w:numPr>
          <w:ilvl w:val="0"/>
          <w:numId w:val="1"/>
        </w:numPr>
        <w:bidi/>
        <w:rPr>
          <w:rFonts w:ascii="Arial" w:hAnsiTheme="minorBidi"/>
          <w:sz w:val="26"/>
          <w:szCs w:val="26"/>
          <w:rtl/>
        </w:rPr>
      </w:pPr>
      <w:r w:rsidRPr="0030256A">
        <w:rPr>
          <w:rFonts w:asciiTheme="minorBidi" w:hAnsiTheme="minorBidi"/>
          <w:sz w:val="26"/>
          <w:szCs w:val="26"/>
          <w:rtl/>
          <w:lang w:bidi="he-IL"/>
        </w:rPr>
        <w:t>דף</w:t>
      </w:r>
      <w:r w:rsidRPr="0030256A">
        <w:rPr>
          <w:rFonts w:ascii="Arial" w:hAnsiTheme="minorBidi"/>
          <w:sz w:val="26"/>
          <w:szCs w:val="26"/>
          <w:rtl/>
        </w:rPr>
        <w:t xml:space="preserve">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ביומן</w:t>
      </w:r>
      <w:r w:rsidRPr="0030256A">
        <w:rPr>
          <w:rFonts w:ascii="Arial" w:hAnsiTheme="minorBidi"/>
          <w:sz w:val="26"/>
          <w:szCs w:val="26"/>
          <w:rtl/>
        </w:rPr>
        <w:t xml:space="preserve"> </w:t>
      </w:r>
      <w:r w:rsidRPr="0030256A">
        <w:rPr>
          <w:rFonts w:asciiTheme="minorBidi" w:hAnsiTheme="minorBidi"/>
          <w:sz w:val="26"/>
          <w:szCs w:val="26"/>
          <w:rtl/>
          <w:lang w:bidi="he-IL"/>
        </w:rPr>
        <w:t>אישי</w:t>
      </w:r>
      <w:r w:rsidRPr="0030256A">
        <w:rPr>
          <w:rFonts w:ascii="Arial" w:hAnsiTheme="minorBidi"/>
          <w:sz w:val="26"/>
          <w:szCs w:val="26"/>
          <w:rtl/>
        </w:rPr>
        <w:t>:</w:t>
      </w:r>
    </w:p>
    <w:p w:rsidR="00D35062" w:rsidRPr="00D35062" w:rsidRDefault="00D35062" w:rsidP="00A64159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דמיינו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שאתם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אחד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מהעם</w:t>
      </w:r>
      <w:r w:rsidRPr="00D35062">
        <w:rPr>
          <w:rFonts w:ascii="Arial" w:hAnsiTheme="minorBidi"/>
          <w:sz w:val="26"/>
          <w:szCs w:val="26"/>
          <w:rtl/>
        </w:rPr>
        <w:t xml:space="preserve"> 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שמתמודד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הבעיה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מחסור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במים</w:t>
      </w:r>
      <w:r w:rsidRPr="00D35062">
        <w:rPr>
          <w:rFonts w:ascii="Arial" w:hAnsiTheme="minorBidi"/>
          <w:sz w:val="26"/>
          <w:szCs w:val="26"/>
          <w:rtl/>
        </w:rPr>
        <w:t xml:space="preserve"> –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עליכם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לכתוב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דף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ביומן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אישי</w:t>
      </w:r>
      <w:r w:rsidR="00A64159">
        <w:rPr>
          <w:rFonts w:asciiTheme="minorBidi" w:hAnsiTheme="minorBidi" w:hint="cs"/>
          <w:sz w:val="26"/>
          <w:szCs w:val="26"/>
          <w:rtl/>
          <w:lang w:bidi="he-IL"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המתאר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הרגשות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תחושות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שלכם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בעקבות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המצב</w:t>
      </w:r>
      <w:r w:rsidRPr="00D35062">
        <w:rPr>
          <w:rFonts w:ascii="Arial" w:hAnsiTheme="minorBidi"/>
          <w:sz w:val="26"/>
          <w:szCs w:val="26"/>
          <w:rtl/>
        </w:rPr>
        <w:t>.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תארו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החוויה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שחוויתם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מרגע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ההגעה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למקור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ועד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proofErr w:type="spellStart"/>
      <w:r w:rsidRPr="00D35062">
        <w:rPr>
          <w:rFonts w:asciiTheme="minorBidi" w:hAnsiTheme="minorBidi"/>
          <w:sz w:val="26"/>
          <w:szCs w:val="26"/>
          <w:rtl/>
          <w:lang w:bidi="he-IL"/>
        </w:rPr>
        <w:t>השתיה</w:t>
      </w:r>
      <w:proofErr w:type="spellEnd"/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מהמים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והתגלית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שהם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מרים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ההתמודדות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המצב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התייחס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לתחושות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חוויות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מעשים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דברים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שנאמרו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שיח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  <w:rtl/>
        </w:rPr>
      </w:pPr>
      <w:r w:rsidRPr="00D35062">
        <w:rPr>
          <w:rFonts w:asciiTheme="minorBidi" w:hAnsiTheme="minorBidi"/>
          <w:b/>
          <w:bCs/>
          <w:sz w:val="26"/>
          <w:szCs w:val="26"/>
          <w:rtl/>
          <w:lang w:bidi="he-IL"/>
        </w:rPr>
        <w:t>רעיון</w:t>
      </w:r>
      <w:r w:rsidRPr="00D35062">
        <w:rPr>
          <w:rFonts w:ascii="Arial" w:hAnsiTheme="minorBidi"/>
          <w:b/>
          <w:bCs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b/>
          <w:bCs/>
          <w:sz w:val="26"/>
          <w:szCs w:val="26"/>
          <w:rtl/>
          <w:lang w:bidi="he-IL"/>
        </w:rPr>
        <w:t>לפתיח</w:t>
      </w:r>
      <w:r w:rsidRPr="00D35062">
        <w:rPr>
          <w:rFonts w:ascii="Arial" w:hAnsiTheme="minorBidi"/>
          <w:sz w:val="26"/>
          <w:szCs w:val="26"/>
          <w:rtl/>
        </w:rPr>
        <w:t xml:space="preserve"> -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לאחר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שלושה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ימים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הליכה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במדבר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למקום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שהיה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מים</w:t>
      </w:r>
      <w:r w:rsidRPr="00D35062">
        <w:rPr>
          <w:rFonts w:ascii="Arial" w:hAnsiTheme="minorBidi"/>
          <w:sz w:val="26"/>
          <w:szCs w:val="26"/>
          <w:rtl/>
        </w:rPr>
        <w:t>.......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</w:rPr>
      </w:pPr>
      <w:r w:rsidRPr="00D35062">
        <w:rPr>
          <w:rFonts w:ascii="Arial" w:hAnsiTheme="minorBidi"/>
          <w:sz w:val="26"/>
          <w:szCs w:val="26"/>
          <w:rtl/>
        </w:rPr>
        <w:t xml:space="preserve">-------   </w:t>
      </w:r>
    </w:p>
    <w:p w:rsidR="00D35062" w:rsidRPr="008C3435" w:rsidRDefault="00D35062" w:rsidP="008C3435">
      <w:pPr>
        <w:pStyle w:val="a8"/>
        <w:numPr>
          <w:ilvl w:val="0"/>
          <w:numId w:val="1"/>
        </w:numPr>
        <w:bidi/>
        <w:rPr>
          <w:rFonts w:ascii="Arial" w:hAnsiTheme="minorBidi"/>
          <w:sz w:val="26"/>
          <w:szCs w:val="26"/>
          <w:rtl/>
        </w:rPr>
      </w:pPr>
      <w:r w:rsidRPr="008C3435">
        <w:rPr>
          <w:rFonts w:asciiTheme="minorBidi" w:hAnsiTheme="minorBidi"/>
          <w:sz w:val="26"/>
          <w:szCs w:val="26"/>
          <w:rtl/>
          <w:lang w:bidi="he-IL"/>
        </w:rPr>
        <w:t>קומיקס</w:t>
      </w:r>
      <w:r w:rsidRPr="008C3435">
        <w:rPr>
          <w:rFonts w:ascii="Arial" w:hAnsiTheme="minorBidi"/>
          <w:sz w:val="26"/>
          <w:szCs w:val="26"/>
          <w:rtl/>
        </w:rPr>
        <w:t xml:space="preserve"> – </w:t>
      </w:r>
      <w:hyperlink r:id="rId16" w:history="1">
        <w:proofErr w:type="spellStart"/>
        <w:r w:rsidRPr="008C3435">
          <w:rPr>
            <w:rStyle w:val="Hyperlink"/>
            <w:rFonts w:asciiTheme="minorBidi" w:hAnsiTheme="minorBidi"/>
            <w:sz w:val="26"/>
            <w:szCs w:val="26"/>
          </w:rPr>
          <w:t>toondoo</w:t>
        </w:r>
        <w:proofErr w:type="spellEnd"/>
        <w:r w:rsidRPr="008C3435">
          <w:rPr>
            <w:rStyle w:val="Hyperlink"/>
            <w:rFonts w:ascii="Arial" w:hAnsiTheme="minorBidi"/>
            <w:sz w:val="26"/>
            <w:szCs w:val="26"/>
            <w:rtl/>
          </w:rPr>
          <w:t xml:space="preserve"> </w:t>
        </w:r>
      </w:hyperlink>
      <w:r w:rsidRPr="008C3435">
        <w:rPr>
          <w:rFonts w:ascii="Arial" w:hAnsiTheme="minorBidi"/>
          <w:sz w:val="26"/>
          <w:szCs w:val="26"/>
          <w:rtl/>
        </w:rPr>
        <w:t>:</w:t>
      </w:r>
    </w:p>
    <w:p w:rsidR="00D35062" w:rsidRPr="00D35062" w:rsidRDefault="00D35062" w:rsidP="00D35062">
      <w:pPr>
        <w:bidi/>
        <w:rPr>
          <w:rFonts w:ascii="Arial" w:hAnsiTheme="minorBidi"/>
          <w:sz w:val="26"/>
          <w:szCs w:val="26"/>
        </w:rPr>
      </w:pPr>
      <w:r w:rsidRPr="00D35062">
        <w:rPr>
          <w:rFonts w:asciiTheme="minorBidi" w:hAnsiTheme="minorBidi"/>
          <w:sz w:val="26"/>
          <w:szCs w:val="26"/>
          <w:rtl/>
          <w:lang w:bidi="he-IL"/>
        </w:rPr>
        <w:t>מתוך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עיון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בפרק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שנלמד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עליכם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לתאר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אירוע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באמצעות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שרשרת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של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תמונות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המתייחסות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לתגובות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שונות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בעם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לסיטואציה</w:t>
      </w:r>
      <w:r w:rsidRPr="00D35062">
        <w:rPr>
          <w:rFonts w:ascii="Arial" w:hAnsiTheme="minorBidi"/>
          <w:sz w:val="26"/>
          <w:szCs w:val="26"/>
          <w:rtl/>
        </w:rPr>
        <w:t xml:space="preserve">.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אתרו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תמונות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מתאימות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לפי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קריטריונים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שונים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למשל</w:t>
      </w:r>
      <w:r w:rsidRPr="00D35062">
        <w:rPr>
          <w:rFonts w:ascii="Arial" w:hAnsiTheme="minorBidi"/>
          <w:sz w:val="26"/>
          <w:szCs w:val="26"/>
          <w:rtl/>
        </w:rPr>
        <w:t xml:space="preserve">: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המיקום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הדמויות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המתאימות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לתקופה</w:t>
      </w:r>
      <w:r w:rsidRPr="00D35062">
        <w:rPr>
          <w:rFonts w:ascii="Arial" w:hAnsiTheme="minorBidi"/>
          <w:sz w:val="26"/>
          <w:szCs w:val="26"/>
          <w:rtl/>
        </w:rPr>
        <w:t xml:space="preserve"> –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לבוש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אביזרים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תפאורה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הבעות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פנים</w:t>
      </w:r>
      <w:r w:rsidRPr="00D35062">
        <w:rPr>
          <w:rFonts w:ascii="Arial" w:hAnsiTheme="minorBidi"/>
          <w:sz w:val="26"/>
          <w:szCs w:val="26"/>
          <w:rtl/>
        </w:rPr>
        <w:t xml:space="preserve">,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תנועות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r w:rsidRPr="00D35062">
        <w:rPr>
          <w:rFonts w:asciiTheme="minorBidi" w:hAnsiTheme="minorBidi"/>
          <w:sz w:val="26"/>
          <w:szCs w:val="26"/>
          <w:rtl/>
          <w:lang w:bidi="he-IL"/>
        </w:rPr>
        <w:t>גוף</w:t>
      </w:r>
      <w:r w:rsidRPr="00D35062">
        <w:rPr>
          <w:rFonts w:ascii="Arial" w:hAnsiTheme="minorBidi"/>
          <w:sz w:val="26"/>
          <w:szCs w:val="26"/>
          <w:rtl/>
        </w:rPr>
        <w:t xml:space="preserve"> </w:t>
      </w:r>
      <w:proofErr w:type="spellStart"/>
      <w:r w:rsidRPr="00D35062">
        <w:rPr>
          <w:rFonts w:asciiTheme="minorBidi" w:hAnsiTheme="minorBidi"/>
          <w:sz w:val="26"/>
          <w:szCs w:val="26"/>
          <w:rtl/>
          <w:lang w:bidi="he-IL"/>
        </w:rPr>
        <w:t>וכו</w:t>
      </w:r>
      <w:proofErr w:type="spellEnd"/>
      <w:r w:rsidRPr="00D35062">
        <w:rPr>
          <w:rFonts w:ascii="Arial" w:hAnsiTheme="minorBidi"/>
          <w:sz w:val="26"/>
          <w:szCs w:val="26"/>
          <w:rtl/>
        </w:rPr>
        <w:t>'</w:t>
      </w:r>
    </w:p>
    <w:p w:rsidR="00640DBD" w:rsidRPr="008C3435" w:rsidRDefault="00A64159" w:rsidP="00A64159">
      <w:pPr>
        <w:bidi/>
        <w:spacing w:before="0"/>
        <w:jc w:val="right"/>
        <w:rPr>
          <w:rFonts w:asciiTheme="minorBidi" w:hAnsiTheme="minorBidi"/>
          <w:b/>
          <w:bCs/>
          <w:color w:val="000000"/>
          <w:sz w:val="40"/>
          <w:szCs w:val="40"/>
          <w:lang w:bidi="he-IL"/>
        </w:rPr>
      </w:pPr>
      <w:r w:rsidRPr="008C3435">
        <w:rPr>
          <w:rFonts w:asciiTheme="minorBidi" w:hAnsiTheme="minorBidi" w:hint="cs"/>
          <w:b/>
          <w:bCs/>
          <w:color w:val="000000"/>
          <w:sz w:val="40"/>
          <w:szCs w:val="40"/>
          <w:rtl/>
          <w:lang w:bidi="he-IL"/>
        </w:rPr>
        <w:t>עבודה נעימה</w:t>
      </w:r>
    </w:p>
    <w:sectPr w:rsidR="00640DBD" w:rsidRPr="008C3435" w:rsidSect="00C275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079BB"/>
    <w:multiLevelType w:val="hybridMultilevel"/>
    <w:tmpl w:val="12768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B3"/>
    <w:rsid w:val="00026AC7"/>
    <w:rsid w:val="00135957"/>
    <w:rsid w:val="001D1C9F"/>
    <w:rsid w:val="001D3082"/>
    <w:rsid w:val="00256431"/>
    <w:rsid w:val="002750D1"/>
    <w:rsid w:val="002A13E8"/>
    <w:rsid w:val="002A398A"/>
    <w:rsid w:val="0030256A"/>
    <w:rsid w:val="00384F21"/>
    <w:rsid w:val="003C6624"/>
    <w:rsid w:val="00435951"/>
    <w:rsid w:val="004803B4"/>
    <w:rsid w:val="004907B3"/>
    <w:rsid w:val="005770F6"/>
    <w:rsid w:val="005A1CE0"/>
    <w:rsid w:val="00640DBD"/>
    <w:rsid w:val="00686CBB"/>
    <w:rsid w:val="006F468A"/>
    <w:rsid w:val="00766604"/>
    <w:rsid w:val="007842C7"/>
    <w:rsid w:val="00786004"/>
    <w:rsid w:val="00895AC7"/>
    <w:rsid w:val="008B11A9"/>
    <w:rsid w:val="008C3435"/>
    <w:rsid w:val="009B636B"/>
    <w:rsid w:val="00A23A08"/>
    <w:rsid w:val="00A64159"/>
    <w:rsid w:val="00AC4A2C"/>
    <w:rsid w:val="00BC754A"/>
    <w:rsid w:val="00BF6CED"/>
    <w:rsid w:val="00C14A0A"/>
    <w:rsid w:val="00C2750F"/>
    <w:rsid w:val="00D35062"/>
    <w:rsid w:val="00DB0BB2"/>
    <w:rsid w:val="00DE280B"/>
    <w:rsid w:val="00E4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7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2750D1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A1CE0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025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7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2750D1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A1CE0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02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oondoo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kodesh.snunit.k12.il/i/t/t0201.htm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&#1499;&#1514;&#1493;&#1501;\&#1492;&#1506;&#1500;&#1488;&#1492;%20&#1500;&#1502;&#1488;&#1490;&#1512;%20&#1508;&#1506;&#1497;&#1500;&#1493;&#1497;&#1493;&#1514;\&#1513;&#1506;&#1512;%20&#1502;&#1513;&#1497;&#1502;&#1493;&#15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82C4E-E04D-4542-BE66-45AEF5C5B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שער משימות</Template>
  <TotalTime>17</TotalTime>
  <Pages>3</Pages>
  <Words>294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2014-03-23T11:45:00Z</dcterms:created>
  <dcterms:modified xsi:type="dcterms:W3CDTF">2014-06-16T07:24:00Z</dcterms:modified>
</cp:coreProperties>
</file>